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F6BAEB" w14:textId="77777777" w:rsidR="00B25B6F" w:rsidRDefault="00B25B6F" w:rsidP="00026416">
      <w:pPr>
        <w:pStyle w:val="BodyText"/>
      </w:pPr>
      <w:bookmarkStart w:id="0" w:name="_Hlk208487860"/>
      <w:bookmarkStart w:id="1" w:name="_Hlk224907635"/>
      <w:bookmarkEnd w:id="0"/>
      <w:r w:rsidRPr="00AA65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D80B7E" wp14:editId="4C7B5AA2">
                <wp:simplePos x="0" y="0"/>
                <wp:positionH relativeFrom="margin">
                  <wp:posOffset>171450</wp:posOffset>
                </wp:positionH>
                <wp:positionV relativeFrom="paragraph">
                  <wp:posOffset>1710690</wp:posOffset>
                </wp:positionV>
                <wp:extent cx="5876290" cy="20383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F0AAA5E" w14:textId="77777777" w:rsidR="00AB6954" w:rsidRDefault="004E3F61" w:rsidP="00AE36F8">
                            <w:pPr>
                              <w:pStyle w:val="Title"/>
                            </w:pPr>
                            <w:r w:rsidRPr="004E3F61">
                              <w:t>Matrix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Causes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Fund</w:t>
                            </w:r>
                          </w:p>
                          <w:p w14:paraId="0047642F" w14:textId="5ED4A6AA" w:rsidR="00AE36F8" w:rsidRPr="00AE36F8" w:rsidRDefault="00AB1F0C" w:rsidP="00AE36F8">
                            <w:pPr>
                              <w:pStyle w:val="Title"/>
                            </w:pPr>
                            <w:r>
                              <w:t>Application form</w:t>
                            </w:r>
                          </w:p>
                          <w:p w14:paraId="5E25DBFC" w14:textId="073E4115" w:rsidR="005C3FE2" w:rsidRPr="009F3DB0" w:rsidRDefault="000B215F" w:rsidP="005C3FE2">
                            <w:pPr>
                              <w:pStyle w:val="Title"/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  <w:t xml:space="preserve">v. </w:t>
                            </w:r>
                            <w:r w:rsidR="00D228AB"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  <w:t>April</w:t>
                            </w:r>
                            <w:r w:rsidR="00C718BB">
                              <w:rPr>
                                <w:color w:val="BFBFBF" w:themeColor="background1" w:themeShade="BF"/>
                                <w:sz w:val="24"/>
                                <w:szCs w:val="20"/>
                              </w:rPr>
                              <w:t xml:space="preserve"> 26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80B7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3.5pt;margin-top:134.7pt;width:462.7pt;height:16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" filled="f" stroked="f">
                <v:textbox inset=",7.2pt,,7.2pt">
                  <w:txbxContent>
                    <w:p w14:paraId="1F0AAA5E" w14:textId="77777777" w:rsidR="00AB6954" w:rsidRDefault="004E3F61" w:rsidP="00AE36F8">
                      <w:pPr>
                        <w:pStyle w:val="Title"/>
                      </w:pPr>
                      <w:r w:rsidRPr="004E3F61">
                        <w:t>Matrix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Causes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Fund</w:t>
                      </w:r>
                    </w:p>
                    <w:p w14:paraId="0047642F" w14:textId="5ED4A6AA" w:rsidR="00AE36F8" w:rsidRPr="00AE36F8" w:rsidRDefault="00AB1F0C" w:rsidP="00AE36F8">
                      <w:pPr>
                        <w:pStyle w:val="Title"/>
                      </w:pPr>
                      <w:r>
                        <w:t>Application form</w:t>
                      </w:r>
                    </w:p>
                    <w:p w14:paraId="5E25DBFC" w14:textId="073E4115" w:rsidR="005C3FE2" w:rsidRPr="009F3DB0" w:rsidRDefault="000B215F" w:rsidP="005C3FE2">
                      <w:pPr>
                        <w:pStyle w:val="Title"/>
                        <w:rPr>
                          <w:color w:val="BFBFBF" w:themeColor="background1" w:themeShade="BF"/>
                          <w:sz w:val="24"/>
                          <w:szCs w:val="20"/>
                        </w:rPr>
                      </w:pPr>
                      <w:r>
                        <w:rPr>
                          <w:color w:val="BFBFBF" w:themeColor="background1" w:themeShade="BF"/>
                          <w:sz w:val="24"/>
                          <w:szCs w:val="20"/>
                        </w:rPr>
                        <w:t xml:space="preserve">v. </w:t>
                      </w:r>
                      <w:r w:rsidR="00D228AB">
                        <w:rPr>
                          <w:color w:val="BFBFBF" w:themeColor="background1" w:themeShade="BF"/>
                          <w:sz w:val="24"/>
                          <w:szCs w:val="20"/>
                        </w:rPr>
                        <w:t>April</w:t>
                      </w:r>
                      <w:r w:rsidR="00C718BB">
                        <w:rPr>
                          <w:color w:val="BFBFBF" w:themeColor="background1" w:themeShade="BF"/>
                          <w:sz w:val="24"/>
                          <w:szCs w:val="20"/>
                        </w:rPr>
                        <w:t xml:space="preserve"> 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71ECF7D6" w14:textId="77777777" w:rsidR="00D67895" w:rsidRDefault="00D67895" w:rsidP="00B25B6F">
      <w:pPr>
        <w:rPr>
          <w:rFonts w:ascii="HelveticaNeue LT 45 Light" w:hAnsi="HelveticaNeue LT 45 Light" w:cstheme="minorHAnsi"/>
          <w:sz w:val="40"/>
        </w:rPr>
        <w:sectPr w:rsidR="00D67895" w:rsidSect="00F5020A">
          <w:headerReference w:type="default" r:id="rId11"/>
          <w:footerReference w:type="default" r:id="rId12"/>
          <w:footerReference w:type="first" r:id="rId13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8D00274" w14:textId="3E871EE7" w:rsidR="009122F9" w:rsidRPr="009122F9" w:rsidRDefault="00AC2E6B" w:rsidP="00030174">
      <w:pPr>
        <w:pStyle w:val="Heading2"/>
        <w:ind w:left="-360"/>
        <w:jc w:val="center"/>
        <w:rPr>
          <w:sz w:val="24"/>
          <w:szCs w:val="24"/>
        </w:rPr>
      </w:pPr>
      <w:r w:rsidRPr="009122F9">
        <w:rPr>
          <w:sz w:val="24"/>
          <w:szCs w:val="24"/>
        </w:rPr>
        <w:t>Please ensure that you read the</w:t>
      </w:r>
      <w:r w:rsidR="009122F9" w:rsidRPr="009122F9">
        <w:rPr>
          <w:sz w:val="24"/>
          <w:szCs w:val="24"/>
        </w:rPr>
        <w:t xml:space="preserve"> Funding Information &amp; Eligibility Criteria</w:t>
      </w:r>
      <w:r w:rsidR="009122F9">
        <w:rPr>
          <w:sz w:val="24"/>
          <w:szCs w:val="24"/>
        </w:rPr>
        <w:t xml:space="preserve"> document</w:t>
      </w:r>
    </w:p>
    <w:p w14:paraId="009BE7A8" w14:textId="30376AE8" w:rsidR="00AC2E6B" w:rsidRPr="009122F9" w:rsidRDefault="00AC2E6B" w:rsidP="00030174">
      <w:pPr>
        <w:pStyle w:val="Heading2"/>
        <w:ind w:left="-360"/>
        <w:jc w:val="center"/>
        <w:rPr>
          <w:sz w:val="24"/>
          <w:szCs w:val="24"/>
        </w:rPr>
      </w:pPr>
      <w:r w:rsidRPr="009122F9">
        <w:rPr>
          <w:sz w:val="24"/>
          <w:szCs w:val="24"/>
        </w:rPr>
        <w:t xml:space="preserve">carefully </w:t>
      </w:r>
      <w:r w:rsidR="00F551A5">
        <w:rPr>
          <w:sz w:val="24"/>
          <w:szCs w:val="24"/>
        </w:rPr>
        <w:t>before completing the application form</w:t>
      </w:r>
      <w:r w:rsidRPr="009122F9">
        <w:rPr>
          <w:sz w:val="24"/>
          <w:szCs w:val="24"/>
        </w:rPr>
        <w:t>.</w:t>
      </w:r>
    </w:p>
    <w:p w14:paraId="022318B3" w14:textId="77777777" w:rsidR="00F551A5" w:rsidRDefault="00B018E8" w:rsidP="00F551A5">
      <w:pPr>
        <w:tabs>
          <w:tab w:val="left" w:pos="6840"/>
        </w:tabs>
        <w:ind w:hanging="567"/>
      </w:pPr>
      <w:r>
        <w:tab/>
      </w:r>
    </w:p>
    <w:p w14:paraId="68471A52" w14:textId="105EF145" w:rsidR="002069A8" w:rsidRPr="00840453" w:rsidRDefault="00F551A5" w:rsidP="00F551A5">
      <w:pPr>
        <w:tabs>
          <w:tab w:val="left" w:pos="6840"/>
        </w:tabs>
        <w:ind w:left="-360"/>
        <w:rPr>
          <w:rFonts w:ascii="Aptos" w:hAnsi="Aptos"/>
        </w:rPr>
      </w:pPr>
      <w:r>
        <w:rPr>
          <w:rFonts w:ascii="Aptos" w:hAnsi="Aptos"/>
        </w:rPr>
        <w:t xml:space="preserve">  </w:t>
      </w:r>
      <w:r w:rsidR="00566234" w:rsidRPr="00840453">
        <w:rPr>
          <w:rFonts w:ascii="Aptos" w:hAnsi="Aptos"/>
        </w:rPr>
        <w:t>P</w:t>
      </w:r>
      <w:r w:rsidR="002069A8" w:rsidRPr="00840453">
        <w:rPr>
          <w:rFonts w:ascii="Aptos" w:hAnsi="Aptos"/>
        </w:rPr>
        <w:t xml:space="preserve">lease answer </w:t>
      </w:r>
      <w:r w:rsidR="00C97124" w:rsidRPr="00840453">
        <w:rPr>
          <w:rFonts w:ascii="Aptos" w:hAnsi="Aptos"/>
        </w:rPr>
        <w:t>‘</w:t>
      </w:r>
      <w:r w:rsidR="002069A8" w:rsidRPr="00840453">
        <w:rPr>
          <w:rFonts w:ascii="Aptos" w:hAnsi="Aptos"/>
        </w:rPr>
        <w:t>yes</w:t>
      </w:r>
      <w:r w:rsidR="00C97124" w:rsidRPr="00840453">
        <w:rPr>
          <w:rFonts w:ascii="Aptos" w:hAnsi="Aptos"/>
        </w:rPr>
        <w:t>’</w:t>
      </w:r>
      <w:r w:rsidR="002069A8" w:rsidRPr="00840453">
        <w:rPr>
          <w:rFonts w:ascii="Aptos" w:hAnsi="Aptos"/>
        </w:rPr>
        <w:t xml:space="preserve"> or </w:t>
      </w:r>
      <w:r w:rsidR="00C97124" w:rsidRPr="00840453">
        <w:rPr>
          <w:rFonts w:ascii="Aptos" w:hAnsi="Aptos"/>
        </w:rPr>
        <w:t>‘</w:t>
      </w:r>
      <w:r w:rsidR="002069A8" w:rsidRPr="00840453">
        <w:rPr>
          <w:rFonts w:ascii="Aptos" w:hAnsi="Aptos"/>
        </w:rPr>
        <w:t>no</w:t>
      </w:r>
      <w:r w:rsidR="00C97124" w:rsidRPr="00840453">
        <w:rPr>
          <w:rFonts w:ascii="Aptos" w:hAnsi="Aptos"/>
        </w:rPr>
        <w:t>’</w:t>
      </w:r>
      <w:r w:rsidR="002069A8" w:rsidRPr="00840453">
        <w:rPr>
          <w:rFonts w:ascii="Aptos" w:hAnsi="Aptos"/>
        </w:rPr>
        <w:t xml:space="preserve"> to the following </w:t>
      </w:r>
      <w:r w:rsidR="00CA53D2">
        <w:rPr>
          <w:rFonts w:ascii="Aptos" w:hAnsi="Aptos"/>
        </w:rPr>
        <w:t xml:space="preserve">eligibility check </w:t>
      </w:r>
      <w:r w:rsidR="002069A8" w:rsidRPr="00840453">
        <w:rPr>
          <w:rFonts w:ascii="Aptos" w:hAnsi="Aptos"/>
        </w:rPr>
        <w:t>questions:</w:t>
      </w:r>
    </w:p>
    <w:p w14:paraId="030D2D57" w14:textId="77777777" w:rsidR="002069A8" w:rsidRPr="00840453" w:rsidRDefault="002069A8" w:rsidP="00BD2DC5">
      <w:pPr>
        <w:pStyle w:val="BodyText"/>
        <w:rPr>
          <w:rFonts w:ascii="Aptos" w:hAnsi="Aptos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8658"/>
        <w:gridCol w:w="558"/>
        <w:gridCol w:w="566"/>
      </w:tblGrid>
      <w:tr w:rsidR="002069A8" w:rsidRPr="00840453" w14:paraId="79D0C042" w14:textId="62096B30" w:rsidTr="00153C76">
        <w:tc>
          <w:tcPr>
            <w:tcW w:w="8658" w:type="dxa"/>
          </w:tcPr>
          <w:p w14:paraId="18BD10D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283AFB8B" w14:textId="26014236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Yes</w:t>
            </w:r>
          </w:p>
        </w:tc>
        <w:tc>
          <w:tcPr>
            <w:tcW w:w="566" w:type="dxa"/>
          </w:tcPr>
          <w:p w14:paraId="1E61F1EC" w14:textId="3590F4CC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No</w:t>
            </w:r>
          </w:p>
        </w:tc>
      </w:tr>
      <w:tr w:rsidR="002069A8" w:rsidRPr="00840453" w14:paraId="4C8AF874" w14:textId="7A033463" w:rsidTr="00153C76">
        <w:tc>
          <w:tcPr>
            <w:tcW w:w="8658" w:type="dxa"/>
          </w:tcPr>
          <w:p w14:paraId="4B2B705B" w14:textId="77777777" w:rsidR="002069A8" w:rsidRPr="00840453" w:rsidRDefault="00476F7C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Are you applying for funding within three years of a previous MCF grant</w:t>
            </w:r>
            <w:r w:rsidR="00D8448D" w:rsidRPr="00840453"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536D0485" w14:textId="5725483A" w:rsidR="005F3AE6" w:rsidRPr="00840453" w:rsidRDefault="005F3AE6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18533E55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67FDA97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2069A8" w:rsidRPr="00840453" w14:paraId="12B4E90F" w14:textId="10537B46" w:rsidTr="00153C76">
        <w:tc>
          <w:tcPr>
            <w:tcW w:w="8658" w:type="dxa"/>
          </w:tcPr>
          <w:p w14:paraId="116F31B8" w14:textId="3B212581" w:rsidR="002069A8" w:rsidRPr="00840453" w:rsidRDefault="00476F7C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Does your organisation have an income 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(from all sources, including grant and trading income)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of £500</w:t>
            </w:r>
            <w:r w:rsidR="000304A8">
              <w:rPr>
                <w:rFonts w:ascii="Aptos" w:hAnsi="Aptos" w:cs="ADLaM Display"/>
                <w:sz w:val="22"/>
                <w:szCs w:val="22"/>
              </w:rPr>
              <w:t>,000 (GBP)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 or more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 per financial year and / </w:t>
            </w:r>
            <w:r w:rsidR="005A43DA">
              <w:rPr>
                <w:rFonts w:ascii="Aptos" w:hAnsi="Aptos" w:cs="ADLaM Display"/>
                <w:sz w:val="22"/>
                <w:szCs w:val="22"/>
              </w:rPr>
              <w:t xml:space="preserve">or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have </w:t>
            </w:r>
            <w:r w:rsidR="00C51F27">
              <w:rPr>
                <w:rFonts w:ascii="Aptos" w:hAnsi="Aptos" w:cs="ADLaM Display"/>
                <w:sz w:val="22"/>
                <w:szCs w:val="22"/>
              </w:rPr>
              <w:t>available financial resources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 </w:t>
            </w:r>
            <w:r w:rsidR="005A43DA">
              <w:rPr>
                <w:rFonts w:ascii="Aptos" w:hAnsi="Aptos" w:cs="ADLaM Display"/>
                <w:sz w:val="22"/>
                <w:szCs w:val="22"/>
              </w:rPr>
              <w:t xml:space="preserve">of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£500</w:t>
            </w:r>
            <w:r w:rsidR="000304A8">
              <w:rPr>
                <w:rFonts w:ascii="Aptos" w:hAnsi="Aptos" w:cs="ADLaM Display"/>
                <w:sz w:val="22"/>
                <w:szCs w:val="22"/>
              </w:rPr>
              <w:t>,000 (GBP)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 or more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0A6A4F1D" w14:textId="4DE38573" w:rsidR="005F3AE6" w:rsidRPr="00840453" w:rsidRDefault="005F3AE6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2B69BE43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6DACE500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2069A8" w:rsidRPr="00840453" w14:paraId="051B0B76" w14:textId="55FDE8A9" w:rsidTr="00153C76">
        <w:tc>
          <w:tcPr>
            <w:tcW w:w="8658" w:type="dxa"/>
          </w:tcPr>
          <w:p w14:paraId="4E61A126" w14:textId="77777777" w:rsidR="002069A8" w:rsidRPr="00961721" w:rsidRDefault="00D8448D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Are </w:t>
            </w:r>
            <w:r w:rsidRPr="00961721">
              <w:rPr>
                <w:rFonts w:ascii="Aptos" w:hAnsi="Aptos" w:cs="ADLaM Display"/>
                <w:sz w:val="22"/>
                <w:szCs w:val="22"/>
              </w:rPr>
              <w:t>funds being requested for any of the following items:</w:t>
            </w:r>
          </w:p>
          <w:p w14:paraId="34AF3F45" w14:textId="6DCA2848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Any amount for an organisation’s general or core expenditure, including but not limited to overheads, CRM software, marketing materials and general administrative costs associated with the day-to-day running of an organisation including insurances</w:t>
            </w:r>
            <w:r w:rsidR="001D0D95">
              <w:rPr>
                <w:rFonts w:ascii="Aptos" w:hAnsi="Aptos"/>
                <w:sz w:val="22"/>
                <w:szCs w:val="22"/>
              </w:rPr>
              <w:t>, membership fees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 etc.  </w:t>
            </w:r>
          </w:p>
          <w:p w14:paraId="421B0093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Travel and accommodation costs, including international travel and any costs associated with meetings</w:t>
            </w:r>
          </w:p>
          <w:p w14:paraId="20F1DE52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Room hire, rent or utilities </w:t>
            </w:r>
          </w:p>
          <w:p w14:paraId="79EABE3C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Legal fees including Court fees</w:t>
            </w:r>
          </w:p>
          <w:p w14:paraId="3D910AD1" w14:textId="5DE10D64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Items that </w:t>
            </w:r>
            <w:r w:rsidRPr="00961721">
              <w:rPr>
                <w:rFonts w:ascii="Aptos" w:hAnsi="Aptos"/>
                <w:i/>
                <w:iCs/>
                <w:sz w:val="22"/>
                <w:szCs w:val="22"/>
              </w:rPr>
              <w:t>only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 benefit the end user including basic items such as food, toiletries, sanitary items, </w:t>
            </w:r>
            <w:r w:rsidR="006E3341">
              <w:rPr>
                <w:rFonts w:ascii="Aptos" w:hAnsi="Aptos"/>
                <w:sz w:val="22"/>
                <w:szCs w:val="22"/>
              </w:rPr>
              <w:t xml:space="preserve">counselling, 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mobile phones, mobile phone credit, uniforms, clothing, training, gifts, parties, entertainment, days out / holidays, routine training and routine IT equipment or upgrades </w:t>
            </w:r>
          </w:p>
          <w:p w14:paraId="0058DA0F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Out of pocket expenses / incidentals for volunteers or participants</w:t>
            </w:r>
          </w:p>
          <w:p w14:paraId="6BB214AA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Organisational set up costs, research and development costs, costs of developing guidelines etc</w:t>
            </w:r>
          </w:p>
          <w:p w14:paraId="29CFA5D6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The</w:t>
            </w:r>
            <w:r w:rsidRPr="00961721">
              <w:rPr>
                <w:rFonts w:ascii="Aptos" w:hAnsi="Aptos"/>
                <w:spacing w:val="-3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cost</w:t>
            </w:r>
            <w:r w:rsidRPr="00961721">
              <w:rPr>
                <w:rFonts w:ascii="Aptos" w:hAnsi="Aptos"/>
                <w:spacing w:val="-2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of</w:t>
            </w:r>
            <w:r w:rsidRPr="00961721">
              <w:rPr>
                <w:rFonts w:ascii="Aptos" w:hAnsi="Aptos"/>
                <w:spacing w:val="-1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construction works, building materials or non-specialist furniture</w:t>
            </w:r>
          </w:p>
          <w:p w14:paraId="1E19D025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Items, services or support that would generally be provided by public bodies such as schools, the NHS, Legal Aid, local councils, governments etc</w:t>
            </w:r>
          </w:p>
          <w:p w14:paraId="415D9A53" w14:textId="6E113F93" w:rsidR="0052392F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Retrospective funding</w:t>
            </w:r>
          </w:p>
        </w:tc>
        <w:tc>
          <w:tcPr>
            <w:tcW w:w="558" w:type="dxa"/>
          </w:tcPr>
          <w:p w14:paraId="3EF62CA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08D37C21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41179C" w:rsidRPr="00840453" w14:paraId="41D70067" w14:textId="77777777" w:rsidTr="00153C76">
        <w:tc>
          <w:tcPr>
            <w:tcW w:w="8658" w:type="dxa"/>
          </w:tcPr>
          <w:p w14:paraId="2BFE8840" w14:textId="4CB770D8" w:rsidR="0041179C" w:rsidRDefault="0041179C" w:rsidP="000304A8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Is your organisation / country on the UK Sanctions list</w:t>
            </w:r>
            <w:r w:rsidR="00153C76">
              <w:rPr>
                <w:rFonts w:ascii="Aptos" w:hAnsi="Aptos" w:cs="ADLaM Display"/>
                <w:sz w:val="22"/>
                <w:szCs w:val="22"/>
              </w:rPr>
              <w:t>?</w:t>
            </w:r>
            <w:r w:rsidR="00867E8B">
              <w:rPr>
                <w:rFonts w:ascii="Aptos" w:hAnsi="Aptos" w:cs="ADLaM Display"/>
                <w:sz w:val="22"/>
                <w:szCs w:val="22"/>
              </w:rPr>
              <w:t xml:space="preserve"> Details can be found </w:t>
            </w:r>
            <w:hyperlink r:id="rId14" w:history="1">
              <w:r w:rsidR="00867E8B" w:rsidRPr="00867E8B">
                <w:rPr>
                  <w:rStyle w:val="Hyperlink"/>
                  <w:rFonts w:ascii="Aptos" w:hAnsi="Aptos" w:cs="ADLaM Display"/>
                  <w:sz w:val="22"/>
                  <w:szCs w:val="22"/>
                </w:rPr>
                <w:t>here</w:t>
              </w:r>
            </w:hyperlink>
          </w:p>
          <w:p w14:paraId="495AF992" w14:textId="27546BC0" w:rsidR="000304A8" w:rsidRDefault="000304A8" w:rsidP="000304A8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58" w:type="dxa"/>
          </w:tcPr>
          <w:p w14:paraId="422525B0" w14:textId="77777777" w:rsidR="0041179C" w:rsidRPr="00840453" w:rsidRDefault="0041179C" w:rsidP="00BD2DC5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66" w:type="dxa"/>
          </w:tcPr>
          <w:p w14:paraId="2623AE00" w14:textId="77777777" w:rsidR="0041179C" w:rsidRPr="00840453" w:rsidRDefault="0041179C" w:rsidP="00BD2DC5">
            <w:pPr>
              <w:pStyle w:val="BodyText"/>
              <w:rPr>
                <w:rFonts w:ascii="Aptos" w:hAnsi="Aptos" w:cs="ADLaM Display"/>
              </w:rPr>
            </w:pPr>
          </w:p>
        </w:tc>
      </w:tr>
    </w:tbl>
    <w:p w14:paraId="3B000449" w14:textId="77777777" w:rsidR="002069A8" w:rsidRPr="00840453" w:rsidRDefault="002069A8" w:rsidP="00BD2DC5">
      <w:pPr>
        <w:pStyle w:val="BodyText"/>
        <w:rPr>
          <w:rFonts w:ascii="Aptos" w:hAnsi="Aptos"/>
        </w:rPr>
      </w:pPr>
    </w:p>
    <w:p w14:paraId="185D4FFD" w14:textId="0689643C" w:rsidR="002069A8" w:rsidRPr="00840453" w:rsidRDefault="00476F7C" w:rsidP="00153C76">
      <w:pPr>
        <w:pStyle w:val="BodyText"/>
        <w:ind w:left="-284"/>
        <w:rPr>
          <w:rFonts w:ascii="Aptos" w:hAnsi="Aptos"/>
        </w:rPr>
      </w:pPr>
      <w:r w:rsidRPr="00840453">
        <w:rPr>
          <w:rFonts w:ascii="Aptos" w:hAnsi="Aptos"/>
        </w:rPr>
        <w:t>If you answered ‘</w:t>
      </w:r>
      <w:r w:rsidRPr="00961721">
        <w:rPr>
          <w:rFonts w:ascii="Aptos" w:hAnsi="Aptos"/>
          <w:b/>
          <w:bCs/>
        </w:rPr>
        <w:t>yes’</w:t>
      </w:r>
      <w:r w:rsidRPr="00840453">
        <w:rPr>
          <w:rFonts w:ascii="Aptos" w:hAnsi="Aptos"/>
        </w:rPr>
        <w:t xml:space="preserve"> to any of the questions above, </w:t>
      </w:r>
      <w:r w:rsidR="00030174">
        <w:rPr>
          <w:rFonts w:ascii="Aptos" w:hAnsi="Aptos"/>
        </w:rPr>
        <w:t xml:space="preserve">unfortunately </w:t>
      </w:r>
      <w:r w:rsidRPr="00840453">
        <w:rPr>
          <w:rFonts w:ascii="Aptos" w:hAnsi="Aptos"/>
        </w:rPr>
        <w:t>your application does not meet one or more of the threshold</w:t>
      </w:r>
      <w:r w:rsidR="00A24E7D" w:rsidRPr="00840453">
        <w:rPr>
          <w:rFonts w:ascii="Aptos" w:hAnsi="Aptos"/>
        </w:rPr>
        <w:t xml:space="preserve"> criteria</w:t>
      </w:r>
      <w:r w:rsidR="00030174">
        <w:rPr>
          <w:rFonts w:ascii="Aptos" w:hAnsi="Aptos"/>
        </w:rPr>
        <w:t xml:space="preserve"> and </w:t>
      </w:r>
      <w:r w:rsidR="00784F3E">
        <w:rPr>
          <w:rFonts w:ascii="Aptos" w:hAnsi="Aptos"/>
        </w:rPr>
        <w:t>so cannot be considered for MCF funding</w:t>
      </w:r>
      <w:r w:rsidR="00DC7318" w:rsidRPr="00840453">
        <w:rPr>
          <w:rFonts w:ascii="Aptos" w:hAnsi="Aptos"/>
        </w:rPr>
        <w:t>.</w:t>
      </w:r>
    </w:p>
    <w:p w14:paraId="75DE5213" w14:textId="77777777" w:rsidR="002069A8" w:rsidRPr="00840453" w:rsidRDefault="002069A8" w:rsidP="00153C76">
      <w:pPr>
        <w:pStyle w:val="BodyText"/>
        <w:ind w:left="-284"/>
        <w:rPr>
          <w:rFonts w:ascii="Aptos" w:hAnsi="Aptos"/>
        </w:rPr>
      </w:pPr>
    </w:p>
    <w:p w14:paraId="7D97A949" w14:textId="488F3B4B" w:rsidR="00476F7C" w:rsidRPr="00840453" w:rsidRDefault="00476F7C" w:rsidP="00153C76">
      <w:pPr>
        <w:pStyle w:val="BodyText"/>
        <w:ind w:left="-284"/>
        <w:rPr>
          <w:rFonts w:ascii="Aptos" w:hAnsi="Aptos"/>
        </w:rPr>
      </w:pPr>
      <w:r w:rsidRPr="00840453">
        <w:rPr>
          <w:rFonts w:ascii="Aptos" w:hAnsi="Aptos"/>
        </w:rPr>
        <w:t xml:space="preserve">Please answer </w:t>
      </w:r>
      <w:r w:rsidR="00137022" w:rsidRPr="00840453">
        <w:rPr>
          <w:rFonts w:ascii="Aptos" w:hAnsi="Aptos"/>
        </w:rPr>
        <w:t>‘</w:t>
      </w:r>
      <w:r w:rsidRPr="00840453">
        <w:rPr>
          <w:rFonts w:ascii="Aptos" w:hAnsi="Aptos"/>
        </w:rPr>
        <w:t>yes</w:t>
      </w:r>
      <w:r w:rsidR="00137022" w:rsidRPr="00840453">
        <w:rPr>
          <w:rFonts w:ascii="Aptos" w:hAnsi="Aptos"/>
        </w:rPr>
        <w:t>’</w:t>
      </w:r>
      <w:r w:rsidRPr="00840453">
        <w:rPr>
          <w:rFonts w:ascii="Aptos" w:hAnsi="Aptos"/>
        </w:rPr>
        <w:t xml:space="preserve"> or </w:t>
      </w:r>
      <w:r w:rsidR="00137022" w:rsidRPr="00840453">
        <w:rPr>
          <w:rFonts w:ascii="Aptos" w:hAnsi="Aptos"/>
        </w:rPr>
        <w:t>‘</w:t>
      </w:r>
      <w:r w:rsidRPr="00840453">
        <w:rPr>
          <w:rFonts w:ascii="Aptos" w:hAnsi="Aptos"/>
        </w:rPr>
        <w:t>no</w:t>
      </w:r>
      <w:r w:rsidR="00137022" w:rsidRPr="00840453">
        <w:rPr>
          <w:rFonts w:ascii="Aptos" w:hAnsi="Aptos"/>
        </w:rPr>
        <w:t>’</w:t>
      </w:r>
      <w:r w:rsidRPr="00840453">
        <w:rPr>
          <w:rFonts w:ascii="Aptos" w:hAnsi="Aptos"/>
        </w:rPr>
        <w:t xml:space="preserve"> to</w:t>
      </w:r>
      <w:r w:rsidR="009971F2">
        <w:rPr>
          <w:rFonts w:ascii="Aptos" w:hAnsi="Aptos"/>
        </w:rPr>
        <w:t xml:space="preserve"> the</w:t>
      </w:r>
      <w:r w:rsidRPr="00840453">
        <w:rPr>
          <w:rFonts w:ascii="Aptos" w:hAnsi="Aptos"/>
        </w:rPr>
        <w:t xml:space="preserve"> next set of questions</w:t>
      </w:r>
      <w:r w:rsidR="00DC7318" w:rsidRPr="00840453">
        <w:rPr>
          <w:rFonts w:ascii="Aptos" w:hAnsi="Aptos"/>
        </w:rPr>
        <w:t>:</w:t>
      </w:r>
      <w:r w:rsidR="00C51F27">
        <w:rPr>
          <w:rFonts w:ascii="Aptos" w:hAnsi="Aptos"/>
        </w:rPr>
        <w:t xml:space="preserve"> </w:t>
      </w:r>
    </w:p>
    <w:p w14:paraId="22809E41" w14:textId="77777777" w:rsidR="002069A8" w:rsidRPr="00840453" w:rsidRDefault="002069A8" w:rsidP="00B018E8">
      <w:pPr>
        <w:pStyle w:val="BodyText"/>
        <w:ind w:left="-567"/>
        <w:rPr>
          <w:rFonts w:ascii="Aptos" w:hAnsi="Aptos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8648"/>
        <w:gridCol w:w="567"/>
        <w:gridCol w:w="567"/>
      </w:tblGrid>
      <w:tr w:rsidR="00153C76" w:rsidRPr="00840453" w14:paraId="7F04AFC7" w14:textId="77777777" w:rsidTr="00153C76">
        <w:tc>
          <w:tcPr>
            <w:tcW w:w="8648" w:type="dxa"/>
          </w:tcPr>
          <w:p w14:paraId="58EFB7F5" w14:textId="77777777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711129" w14:textId="5A2F6A9B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153C76">
              <w:rPr>
                <w:rFonts w:ascii="Aptos" w:hAnsi="Aptos" w:cs="ADLaM Display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FAC45F6" w14:textId="3CE37076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153C76">
              <w:rPr>
                <w:rFonts w:ascii="Aptos" w:hAnsi="Aptos" w:cs="ADLaM Display"/>
                <w:sz w:val="22"/>
                <w:szCs w:val="22"/>
              </w:rPr>
              <w:t>No</w:t>
            </w:r>
          </w:p>
        </w:tc>
      </w:tr>
      <w:tr w:rsidR="00153C76" w:rsidRPr="00840453" w14:paraId="62314F11" w14:textId="77777777" w:rsidTr="00153C76">
        <w:tc>
          <w:tcPr>
            <w:tcW w:w="8648" w:type="dxa"/>
          </w:tcPr>
          <w:p w14:paraId="1B4CC76B" w14:textId="47A27185" w:rsidR="00153C76" w:rsidRPr="00840453" w:rsidRDefault="00BA3471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>
              <w:rPr>
                <w:rFonts w:ascii="Aptos" w:hAnsi="Aptos" w:cs="ADLaM Display"/>
                <w:sz w:val="22"/>
                <w:szCs w:val="22"/>
              </w:rPr>
              <w:t xml:space="preserve">UK </w:t>
            </w:r>
            <w:r w:rsidR="00340C0D">
              <w:rPr>
                <w:rFonts w:ascii="Aptos" w:hAnsi="Aptos" w:cs="ADLaM Display"/>
                <w:sz w:val="22"/>
                <w:szCs w:val="22"/>
              </w:rPr>
              <w:t>applicants</w:t>
            </w:r>
            <w:r>
              <w:rPr>
                <w:rFonts w:ascii="Aptos" w:hAnsi="Aptos" w:cs="ADLaM Display"/>
                <w:sz w:val="22"/>
                <w:szCs w:val="22"/>
              </w:rPr>
              <w:t xml:space="preserve">: </w:t>
            </w:r>
            <w:r w:rsidR="00340C0D">
              <w:rPr>
                <w:rFonts w:ascii="Aptos" w:hAnsi="Aptos" w:cs="ADLaM Display"/>
                <w:sz w:val="22"/>
                <w:szCs w:val="22"/>
              </w:rPr>
              <w:t xml:space="preserve">Is your organisation </w:t>
            </w:r>
            <w:r w:rsidR="00153C76" w:rsidRPr="00840453">
              <w:rPr>
                <w:rFonts w:ascii="Aptos" w:hAnsi="Aptos" w:cs="ADLaM Display"/>
                <w:sz w:val="22"/>
                <w:szCs w:val="22"/>
              </w:rPr>
              <w:t xml:space="preserve">registered with </w:t>
            </w:r>
            <w:r w:rsidR="00153C76">
              <w:rPr>
                <w:rFonts w:ascii="Aptos" w:hAnsi="Aptos" w:cs="ADLaM Display"/>
                <w:sz w:val="22"/>
                <w:szCs w:val="22"/>
              </w:rPr>
              <w:t>HMRC</w:t>
            </w:r>
            <w:r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6A8BCB98" w14:textId="77777777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100E7664" w14:textId="77777777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15E08A96" w14:textId="77777777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153C76" w:rsidRPr="00840453" w14:paraId="06589795" w14:textId="77777777" w:rsidTr="00153C76">
        <w:tc>
          <w:tcPr>
            <w:tcW w:w="8648" w:type="dxa"/>
          </w:tcPr>
          <w:p w14:paraId="28CFF2A9" w14:textId="59F903AA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Do you have charitable status or are you a non-profit organisation</w:t>
            </w:r>
            <w:r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7CDD7110" w14:textId="3F3AE6FB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56477D81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0FA6A019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153C76" w:rsidRPr="00840453" w14:paraId="7FE48336" w14:textId="77777777" w:rsidTr="00153C76">
        <w:tc>
          <w:tcPr>
            <w:tcW w:w="8648" w:type="dxa"/>
          </w:tcPr>
          <w:p w14:paraId="47FC72B5" w14:textId="77777777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Are you able to submit your application with the following documents:</w:t>
            </w:r>
          </w:p>
          <w:p w14:paraId="2454B11F" w14:textId="7B42A513" w:rsidR="00153C76" w:rsidRPr="0041179C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/>
                <w:sz w:val="22"/>
                <w:szCs w:val="22"/>
              </w:rPr>
            </w:pPr>
            <w:r w:rsidRPr="0041179C">
              <w:rPr>
                <w:rFonts w:ascii="Aptos" w:hAnsi="Aptos"/>
                <w:sz w:val="22"/>
                <w:szCs w:val="22"/>
              </w:rPr>
              <w:t>A copy of your latest accounts or financial statements</w:t>
            </w:r>
          </w:p>
          <w:p w14:paraId="601BAF54" w14:textId="66BF6E5A" w:rsidR="00153C76" w:rsidRPr="0041179C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/>
                <w:sz w:val="22"/>
                <w:szCs w:val="22"/>
              </w:rPr>
            </w:pPr>
            <w:r w:rsidRPr="0041179C">
              <w:rPr>
                <w:rFonts w:ascii="Aptos" w:hAnsi="Aptos"/>
                <w:sz w:val="22"/>
                <w:szCs w:val="22"/>
              </w:rPr>
              <w:t>Proof of your charitable or non-profit status</w:t>
            </w:r>
          </w:p>
          <w:p w14:paraId="32B8A3AF" w14:textId="34F9E759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6C3941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02DD53CD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08276E5E" w14:textId="77777777" w:rsidTr="00153C76">
        <w:tc>
          <w:tcPr>
            <w:tcW w:w="8648" w:type="dxa"/>
          </w:tcPr>
          <w:p w14:paraId="79D8E565" w14:textId="7A6FFD0C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Does the project fall into one of the following categories?</w:t>
            </w:r>
          </w:p>
          <w:p w14:paraId="501ECCF6" w14:textId="77777777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/>
                <w:bCs/>
                <w:sz w:val="22"/>
                <w:szCs w:val="22"/>
              </w:rPr>
              <w:t>Access to Justice</w:t>
            </w:r>
          </w:p>
          <w:p w14:paraId="31BBAF36" w14:textId="076BDD8B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eastAsia="Times New Roman" w:hAnsi="Aptos" w:cs="Times New Roman"/>
                <w:bCs/>
                <w:sz w:val="22"/>
                <w:szCs w:val="22"/>
              </w:rPr>
              <w:t>Equality of opportunity</w:t>
            </w:r>
          </w:p>
          <w:p w14:paraId="0DDF7449" w14:textId="77777777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/>
                <w:bCs/>
                <w:sz w:val="22"/>
                <w:szCs w:val="22"/>
              </w:rPr>
              <w:t>Sustainable environment</w:t>
            </w:r>
          </w:p>
          <w:p w14:paraId="621B22C6" w14:textId="72D3858C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11E61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37B3CF6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52738F84" w14:textId="77777777" w:rsidTr="00153C76">
        <w:trPr>
          <w:trHeight w:val="289"/>
        </w:trPr>
        <w:tc>
          <w:tcPr>
            <w:tcW w:w="8648" w:type="dxa"/>
          </w:tcPr>
          <w:p w14:paraId="586ECBFA" w14:textId="132D3F8E" w:rsidR="00153C76" w:rsidRPr="00840453" w:rsidRDefault="00153C76" w:rsidP="00153C76">
            <w:pPr>
              <w:ind w:left="-567" w:firstLine="567"/>
              <w:rPr>
                <w:rFonts w:ascii="Aptos" w:hAnsi="Aptos" w:cs="Tahoma"/>
                <w:sz w:val="22"/>
                <w:szCs w:val="22"/>
              </w:rPr>
            </w:pPr>
            <w:r w:rsidRPr="00840453">
              <w:rPr>
                <w:rFonts w:ascii="Aptos" w:hAnsi="Aptos" w:cs="Tahoma"/>
                <w:sz w:val="22"/>
                <w:szCs w:val="22"/>
              </w:rPr>
              <w:t xml:space="preserve">If successful, do you agree to provide </w:t>
            </w:r>
            <w:r>
              <w:rPr>
                <w:rFonts w:ascii="Aptos" w:hAnsi="Aptos" w:cs="Tahoma"/>
                <w:sz w:val="22"/>
                <w:szCs w:val="22"/>
              </w:rPr>
              <w:t xml:space="preserve">the required </w:t>
            </w:r>
            <w:r w:rsidRPr="00840453">
              <w:rPr>
                <w:rFonts w:ascii="Aptos" w:hAnsi="Aptos" w:cs="Tahoma"/>
                <w:sz w:val="22"/>
                <w:szCs w:val="22"/>
              </w:rPr>
              <w:t>reporting on the project?</w:t>
            </w:r>
          </w:p>
        </w:tc>
        <w:tc>
          <w:tcPr>
            <w:tcW w:w="567" w:type="dxa"/>
          </w:tcPr>
          <w:p w14:paraId="2D9429BC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2811EB1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</w:tbl>
    <w:p w14:paraId="38933181" w14:textId="77777777" w:rsidR="002069A8" w:rsidRPr="00840453" w:rsidRDefault="002069A8" w:rsidP="00B018E8">
      <w:pPr>
        <w:pStyle w:val="BodyText"/>
        <w:ind w:left="-567"/>
        <w:rPr>
          <w:rFonts w:ascii="Aptos" w:hAnsi="Aptos"/>
        </w:rPr>
      </w:pPr>
    </w:p>
    <w:p w14:paraId="5D61BD1C" w14:textId="794FC927" w:rsidR="009F0652" w:rsidRDefault="00A24E7D" w:rsidP="00B018E8">
      <w:pPr>
        <w:pStyle w:val="BodyText"/>
        <w:ind w:left="-567"/>
        <w:rPr>
          <w:rFonts w:ascii="Aptos" w:hAnsi="Aptos"/>
        </w:rPr>
      </w:pPr>
      <w:r w:rsidRPr="00840453">
        <w:rPr>
          <w:rFonts w:ascii="Aptos" w:hAnsi="Aptos"/>
        </w:rPr>
        <w:t>If you answered ‘</w:t>
      </w:r>
      <w:r w:rsidRPr="00961721">
        <w:rPr>
          <w:rFonts w:ascii="Aptos" w:hAnsi="Aptos"/>
          <w:b/>
          <w:bCs/>
        </w:rPr>
        <w:t>no’</w:t>
      </w:r>
      <w:r w:rsidRPr="00840453">
        <w:rPr>
          <w:rFonts w:ascii="Aptos" w:hAnsi="Aptos"/>
        </w:rPr>
        <w:t xml:space="preserve"> to </w:t>
      </w:r>
      <w:r w:rsidR="00784F3E" w:rsidRPr="00840453">
        <w:rPr>
          <w:rFonts w:ascii="Aptos" w:hAnsi="Aptos"/>
        </w:rPr>
        <w:t xml:space="preserve">any of the questions above, </w:t>
      </w:r>
      <w:r w:rsidR="00784F3E">
        <w:rPr>
          <w:rFonts w:ascii="Aptos" w:hAnsi="Aptos"/>
        </w:rPr>
        <w:t xml:space="preserve">unfortunately </w:t>
      </w:r>
      <w:r w:rsidR="00784F3E" w:rsidRPr="00840453">
        <w:rPr>
          <w:rFonts w:ascii="Aptos" w:hAnsi="Aptos"/>
        </w:rPr>
        <w:t>your application does not meet one or more of the threshold criteria</w:t>
      </w:r>
      <w:r w:rsidR="00784F3E">
        <w:rPr>
          <w:rFonts w:ascii="Aptos" w:hAnsi="Aptos"/>
        </w:rPr>
        <w:t xml:space="preserve"> and so cannot be considered for MCF funding</w:t>
      </w:r>
      <w:r w:rsidR="00784F3E" w:rsidRPr="00840453">
        <w:rPr>
          <w:rFonts w:ascii="Aptos" w:hAnsi="Aptos"/>
        </w:rPr>
        <w:t>.</w:t>
      </w:r>
    </w:p>
    <w:p w14:paraId="28D31A07" w14:textId="77777777" w:rsidR="00CA53D2" w:rsidRDefault="00CA53D2" w:rsidP="00B018E8">
      <w:pPr>
        <w:pStyle w:val="BodyText"/>
        <w:ind w:left="-567"/>
        <w:rPr>
          <w:rFonts w:ascii="Aptos" w:hAnsi="Aptos"/>
        </w:rPr>
      </w:pPr>
    </w:p>
    <w:p w14:paraId="4872107F" w14:textId="77777777" w:rsidR="00CA53D2" w:rsidRDefault="00CA53D2" w:rsidP="00B018E8">
      <w:pPr>
        <w:pStyle w:val="BodyText"/>
        <w:ind w:left="-567"/>
        <w:rPr>
          <w:rFonts w:ascii="HelveticaNeueLT Std" w:hAnsi="HelveticaNeueLT Std" w:cs="Tahoma"/>
        </w:rPr>
      </w:pPr>
    </w:p>
    <w:p w14:paraId="75C8A033" w14:textId="1F5E3B14" w:rsidR="00E0436B" w:rsidRDefault="008A6355" w:rsidP="009F0652">
      <w:pPr>
        <w:pStyle w:val="Heading2"/>
        <w:rPr>
          <w:i/>
          <w:iCs/>
          <w:sz w:val="24"/>
          <w:szCs w:val="24"/>
        </w:rPr>
      </w:pPr>
      <w:r w:rsidRPr="005566FC">
        <w:rPr>
          <w:i/>
          <w:iCs/>
          <w:sz w:val="24"/>
          <w:szCs w:val="24"/>
        </w:rPr>
        <w:t>About your organisation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E0436B" w:rsidRPr="005566FC" w14:paraId="2C407804" w14:textId="77777777" w:rsidTr="00153C76">
        <w:trPr>
          <w:trHeight w:val="360"/>
        </w:trPr>
        <w:tc>
          <w:tcPr>
            <w:tcW w:w="3544" w:type="dxa"/>
          </w:tcPr>
          <w:p w14:paraId="44E786BA" w14:textId="77777777" w:rsidR="00E0436B" w:rsidRDefault="00C9712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>Name of organisation</w:t>
            </w:r>
          </w:p>
          <w:p w14:paraId="2CB6AC88" w14:textId="69610B4E" w:rsidR="00AB6954" w:rsidRPr="00C97124" w:rsidRDefault="00AB695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77059560" w14:textId="77777777" w:rsidR="00E0436B" w:rsidRPr="005566FC" w:rsidRDefault="00E0436B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97124" w:rsidRPr="005566FC" w14:paraId="53CE7CDC" w14:textId="77777777" w:rsidTr="00153C76">
        <w:trPr>
          <w:trHeight w:val="360"/>
        </w:trPr>
        <w:tc>
          <w:tcPr>
            <w:tcW w:w="3544" w:type="dxa"/>
          </w:tcPr>
          <w:p w14:paraId="20225C8A" w14:textId="0EA2C231" w:rsidR="00C97124" w:rsidRDefault="00C9712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 xml:space="preserve">Name of project </w:t>
            </w:r>
          </w:p>
          <w:p w14:paraId="0B038944" w14:textId="02EA44DD" w:rsidR="00E16187" w:rsidRPr="00C97124" w:rsidRDefault="00E16187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21B5BADD" w14:textId="77777777" w:rsidR="00C97124" w:rsidRPr="005566FC" w:rsidRDefault="00C97124" w:rsidP="005244DE">
            <w:pPr>
              <w:pStyle w:val="NoSpacing"/>
              <w:rPr>
                <w:rFonts w:ascii="Aptos" w:hAnsi="Aptos"/>
                <w:bCs/>
              </w:rPr>
            </w:pPr>
          </w:p>
        </w:tc>
      </w:tr>
      <w:tr w:rsidR="005E641E" w:rsidRPr="005566FC" w14:paraId="17458352" w14:textId="77777777" w:rsidTr="00153C76">
        <w:trPr>
          <w:trHeight w:val="392"/>
        </w:trPr>
        <w:tc>
          <w:tcPr>
            <w:tcW w:w="3544" w:type="dxa"/>
          </w:tcPr>
          <w:p w14:paraId="36D44B62" w14:textId="77777777" w:rsidR="005E641E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Name of primary contact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ab/>
            </w:r>
          </w:p>
          <w:p w14:paraId="2F1C16CE" w14:textId="0F28316E" w:rsidR="00AB6954" w:rsidRPr="005566FC" w:rsidRDefault="00AB695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63A3A032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97124" w:rsidRPr="005566FC" w14:paraId="0F042E2A" w14:textId="77777777" w:rsidTr="00153C76">
        <w:trPr>
          <w:trHeight w:val="392"/>
        </w:trPr>
        <w:tc>
          <w:tcPr>
            <w:tcW w:w="3544" w:type="dxa"/>
          </w:tcPr>
          <w:p w14:paraId="2DC356E2" w14:textId="77777777" w:rsidR="00C97124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Website address</w:t>
            </w:r>
          </w:p>
          <w:p w14:paraId="4A70BFB3" w14:textId="7F3F29DD" w:rsidR="00AB6954" w:rsidRPr="008115BA" w:rsidRDefault="00AB695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62771F99" w14:textId="77777777" w:rsidR="00C97124" w:rsidRPr="005566FC" w:rsidRDefault="00C97124" w:rsidP="005E641E">
            <w:pPr>
              <w:pStyle w:val="NoSpacing"/>
              <w:rPr>
                <w:rFonts w:ascii="Aptos" w:hAnsi="Aptos"/>
                <w:bCs/>
              </w:rPr>
            </w:pPr>
          </w:p>
        </w:tc>
      </w:tr>
      <w:tr w:rsidR="005E641E" w:rsidRPr="005566FC" w14:paraId="634DCE9B" w14:textId="77777777" w:rsidTr="00153C76">
        <w:tc>
          <w:tcPr>
            <w:tcW w:w="3544" w:type="dxa"/>
          </w:tcPr>
          <w:p w14:paraId="746461D4" w14:textId="77777777" w:rsidR="005E641E" w:rsidRDefault="005E641E" w:rsidP="008115BA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Email address</w:t>
            </w:r>
          </w:p>
          <w:p w14:paraId="149E8653" w14:textId="62AA52A2" w:rsidR="008115BA" w:rsidRPr="005566FC" w:rsidRDefault="008115BA" w:rsidP="008115BA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2093DB39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23B6B728" w14:textId="77777777" w:rsidTr="00153C76">
        <w:trPr>
          <w:trHeight w:val="525"/>
        </w:trPr>
        <w:tc>
          <w:tcPr>
            <w:tcW w:w="3544" w:type="dxa"/>
          </w:tcPr>
          <w:p w14:paraId="6EB135B2" w14:textId="597FC3CB" w:rsidR="00E16187" w:rsidRPr="005566FC" w:rsidRDefault="00C97124" w:rsidP="00CA53D2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Telephone number</w:t>
            </w:r>
            <w:r w:rsidR="005E641E" w:rsidRPr="005566FC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</w:tcPr>
          <w:p w14:paraId="1F65E95F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421C6B63" w14:textId="77777777" w:rsidTr="00153C76">
        <w:trPr>
          <w:trHeight w:val="270"/>
        </w:trPr>
        <w:tc>
          <w:tcPr>
            <w:tcW w:w="3544" w:type="dxa"/>
          </w:tcPr>
          <w:p w14:paraId="339D449C" w14:textId="052AC6FB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Registered </w:t>
            </w:r>
            <w:r w:rsidR="00C97124">
              <w:rPr>
                <w:rFonts w:ascii="Aptos" w:hAnsi="Aptos"/>
                <w:bCs/>
                <w:sz w:val="22"/>
                <w:szCs w:val="22"/>
              </w:rPr>
              <w:t>a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ddress </w:t>
            </w:r>
            <w:r w:rsidR="00DA486C">
              <w:rPr>
                <w:rFonts w:ascii="Aptos" w:hAnsi="Aptos"/>
                <w:bCs/>
                <w:sz w:val="22"/>
                <w:szCs w:val="22"/>
              </w:rPr>
              <w:t>and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country</w:t>
            </w:r>
            <w:r w:rsidR="00C51F27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 w:rsidR="00C51F27">
              <w:rPr>
                <w:rFonts w:ascii="Aptos" w:hAnsi="Aptos"/>
                <w:bCs/>
                <w:sz w:val="22"/>
                <w:szCs w:val="22"/>
              </w:rPr>
              <w:t>or countr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ies) of operation </w:t>
            </w:r>
          </w:p>
          <w:p w14:paraId="335DEEA9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3599A901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  <w:p w14:paraId="62F55C82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  <w:p w14:paraId="79EADC90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7A6A7ADE" w14:textId="77777777" w:rsidTr="00153C76">
        <w:trPr>
          <w:trHeight w:val="795"/>
        </w:trPr>
        <w:tc>
          <w:tcPr>
            <w:tcW w:w="3544" w:type="dxa"/>
          </w:tcPr>
          <w:p w14:paraId="4A8D6D10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Charity or Registration Number (where applicable)</w:t>
            </w:r>
          </w:p>
        </w:tc>
        <w:tc>
          <w:tcPr>
            <w:tcW w:w="6096" w:type="dxa"/>
          </w:tcPr>
          <w:p w14:paraId="2E9DE517" w14:textId="77777777" w:rsidR="005E641E" w:rsidRPr="005566FC" w:rsidRDefault="005E641E" w:rsidP="005E641E">
            <w:pPr>
              <w:rPr>
                <w:rFonts w:ascii="Aptos" w:eastAsiaTheme="minorHAnsi" w:hAnsi="Aptos" w:cstheme="minorBidi"/>
                <w:bCs/>
                <w:sz w:val="22"/>
                <w:szCs w:val="22"/>
              </w:rPr>
            </w:pPr>
          </w:p>
        </w:tc>
      </w:tr>
      <w:tr w:rsidR="005E641E" w:rsidRPr="005566FC" w14:paraId="0E0BE72A" w14:textId="77777777" w:rsidTr="00153C76">
        <w:trPr>
          <w:trHeight w:val="533"/>
        </w:trPr>
        <w:tc>
          <w:tcPr>
            <w:tcW w:w="3544" w:type="dxa"/>
          </w:tcPr>
          <w:p w14:paraId="4B5BA6A4" w14:textId="77777777" w:rsidR="005E641E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Country</w:t>
            </w:r>
            <w:r w:rsidR="000304A8">
              <w:rPr>
                <w:rFonts w:ascii="Aptos" w:hAnsi="Aptos"/>
                <w:bCs/>
                <w:sz w:val="22"/>
                <w:szCs w:val="22"/>
              </w:rPr>
              <w:t xml:space="preserve"> (or countries)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of Tax R</w:t>
            </w:r>
            <w:r w:rsidR="005E641E" w:rsidRPr="005566FC">
              <w:rPr>
                <w:rFonts w:ascii="Aptos" w:hAnsi="Aptos"/>
                <w:bCs/>
                <w:sz w:val="22"/>
                <w:szCs w:val="22"/>
              </w:rPr>
              <w:t>esidency</w:t>
            </w:r>
          </w:p>
          <w:p w14:paraId="61F89CD8" w14:textId="51762254" w:rsidR="00153C76" w:rsidRPr="005566FC" w:rsidRDefault="00153C76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19A5F099" w14:textId="77777777" w:rsidR="005E641E" w:rsidRPr="005566FC" w:rsidRDefault="005E641E" w:rsidP="005E641E">
            <w:pPr>
              <w:rPr>
                <w:rFonts w:ascii="Aptos" w:eastAsiaTheme="minorHAnsi" w:hAnsi="Aptos" w:cstheme="minorBidi"/>
                <w:bCs/>
                <w:sz w:val="22"/>
                <w:szCs w:val="22"/>
              </w:rPr>
            </w:pPr>
          </w:p>
        </w:tc>
      </w:tr>
      <w:tr w:rsidR="00A81ED0" w:rsidRPr="005566FC" w14:paraId="58F4F5B4" w14:textId="77777777" w:rsidTr="00153C76">
        <w:trPr>
          <w:trHeight w:val="533"/>
        </w:trPr>
        <w:tc>
          <w:tcPr>
            <w:tcW w:w="3544" w:type="dxa"/>
          </w:tcPr>
          <w:p w14:paraId="073F54EA" w14:textId="3EC209F8" w:rsidR="00A81ED0" w:rsidRPr="00E16187" w:rsidRDefault="00A81ED0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E16187">
              <w:rPr>
                <w:rFonts w:ascii="Aptos" w:hAnsi="Aptos"/>
                <w:bCs/>
                <w:sz w:val="22"/>
                <w:szCs w:val="22"/>
              </w:rPr>
              <w:t>Is your country on the UK Government ‘high-risk’ list</w:t>
            </w:r>
            <w:r w:rsidR="00784F3E">
              <w:rPr>
                <w:rFonts w:ascii="Aptos" w:hAnsi="Aptos"/>
                <w:bCs/>
                <w:sz w:val="22"/>
                <w:szCs w:val="22"/>
              </w:rPr>
              <w:t>?</w:t>
            </w:r>
          </w:p>
          <w:p w14:paraId="7D60B6EF" w14:textId="77777777" w:rsidR="00A81ED0" w:rsidRDefault="00A81ED0" w:rsidP="00A81ED0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5CA984D6" w14:textId="77777777" w:rsidR="00A81ED0" w:rsidRPr="00A81ED0" w:rsidRDefault="005E5EF2" w:rsidP="00A81ED0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83660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Yes </w:t>
            </w:r>
          </w:p>
          <w:p w14:paraId="0256D9FA" w14:textId="6E59E174" w:rsidR="00A81ED0" w:rsidRPr="005566FC" w:rsidRDefault="005E5EF2" w:rsidP="00A81ED0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</w:rPr>
                <w:id w:val="101442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No</w:t>
            </w:r>
          </w:p>
        </w:tc>
      </w:tr>
      <w:tr w:rsidR="00A81ED0" w:rsidRPr="005566FC" w14:paraId="7B7DCE7F" w14:textId="77777777" w:rsidTr="00153C76">
        <w:trPr>
          <w:trHeight w:val="533"/>
        </w:trPr>
        <w:tc>
          <w:tcPr>
            <w:tcW w:w="3544" w:type="dxa"/>
          </w:tcPr>
          <w:p w14:paraId="7CA3E398" w14:textId="2B3BD2A4" w:rsidR="00A81ED0" w:rsidRPr="00784F3E" w:rsidRDefault="00A81ED0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Have you ever filed your accounts late? </w:t>
            </w:r>
          </w:p>
        </w:tc>
        <w:tc>
          <w:tcPr>
            <w:tcW w:w="6096" w:type="dxa"/>
          </w:tcPr>
          <w:p w14:paraId="5540359F" w14:textId="1D90D41C" w:rsidR="00A81ED0" w:rsidRPr="00A81ED0" w:rsidRDefault="005E5EF2" w:rsidP="00A81ED0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65249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</w:t>
            </w:r>
            <w:r w:rsidR="00784F3E">
              <w:rPr>
                <w:rFonts w:ascii="Aptos" w:hAnsi="Aptos"/>
                <w:sz w:val="22"/>
                <w:szCs w:val="22"/>
              </w:rPr>
              <w:t>No</w:t>
            </w:r>
            <w:r w:rsidR="00A81ED0" w:rsidRPr="00A81ED0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581B8EF9" w14:textId="77777777" w:rsidR="00784F3E" w:rsidRPr="00784F3E" w:rsidRDefault="005E5EF2" w:rsidP="00784F3E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id w:val="1737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 w:rsidRPr="00A81ED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D0" w:rsidRPr="00A81ED0">
              <w:t xml:space="preserve"> </w:t>
            </w:r>
            <w:r w:rsidR="00784F3E" w:rsidRPr="00784F3E">
              <w:rPr>
                <w:rFonts w:ascii="Aptos" w:hAnsi="Aptos"/>
                <w:sz w:val="22"/>
                <w:szCs w:val="22"/>
              </w:rPr>
              <w:t>Yes</w:t>
            </w:r>
          </w:p>
          <w:p w14:paraId="13864826" w14:textId="77777777" w:rsidR="00784F3E" w:rsidRDefault="00784F3E" w:rsidP="00784F3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784F3E">
              <w:rPr>
                <w:rFonts w:ascii="Aptos" w:hAnsi="Aptos"/>
                <w:bCs/>
                <w:sz w:val="22"/>
                <w:szCs w:val="22"/>
              </w:rPr>
              <w:t>If yes, please give details / reason:</w:t>
            </w:r>
          </w:p>
          <w:p w14:paraId="365F2792" w14:textId="2B460D33" w:rsidR="00784F3E" w:rsidRPr="00784F3E" w:rsidRDefault="00784F3E" w:rsidP="00784F3E">
            <w:pPr>
              <w:pStyle w:val="NoSpacing"/>
            </w:pPr>
          </w:p>
        </w:tc>
      </w:tr>
      <w:tr w:rsidR="00E16187" w:rsidRPr="005566FC" w14:paraId="49BBF159" w14:textId="77777777" w:rsidTr="00153C76">
        <w:trPr>
          <w:trHeight w:val="533"/>
        </w:trPr>
        <w:tc>
          <w:tcPr>
            <w:tcW w:w="3544" w:type="dxa"/>
          </w:tcPr>
          <w:p w14:paraId="43B363AA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F37A48">
              <w:rPr>
                <w:rFonts w:ascii="Aptos" w:hAnsi="Aptos"/>
                <w:bCs/>
                <w:sz w:val="22"/>
                <w:szCs w:val="22"/>
              </w:rPr>
              <w:t>Do you have a safeguarding policy or staff code of conduct policy?</w:t>
            </w:r>
          </w:p>
          <w:p w14:paraId="5DC7797B" w14:textId="6FB7841B" w:rsidR="00E16187" w:rsidRPr="00F37A48" w:rsidRDefault="00E16187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49124A3A" w14:textId="77777777" w:rsidR="00A81ED0" w:rsidRPr="00A81ED0" w:rsidRDefault="005E5EF2" w:rsidP="00A81ED0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136039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Yes </w:t>
            </w:r>
          </w:p>
          <w:p w14:paraId="488C4EE8" w14:textId="5DB67274" w:rsidR="00E16187" w:rsidRPr="00F37A48" w:rsidRDefault="005E5EF2" w:rsidP="00A81ED0">
            <w:pPr>
              <w:pStyle w:val="NoSpacing"/>
            </w:pPr>
            <w:sdt>
              <w:sdtPr>
                <w:rPr>
                  <w:rFonts w:ascii="Aptos" w:hAnsi="Aptos"/>
                </w:rPr>
                <w:id w:val="-90823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No</w:t>
            </w:r>
          </w:p>
        </w:tc>
      </w:tr>
      <w:tr w:rsidR="00E16187" w:rsidRPr="005566FC" w14:paraId="60C893E7" w14:textId="77777777" w:rsidTr="00153C76">
        <w:trPr>
          <w:trHeight w:val="533"/>
        </w:trPr>
        <w:tc>
          <w:tcPr>
            <w:tcW w:w="3544" w:type="dxa"/>
          </w:tcPr>
          <w:p w14:paraId="1AF5E9A3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Which category does the project fall into</w:t>
            </w:r>
            <w:r>
              <w:rPr>
                <w:rFonts w:ascii="Aptos" w:hAnsi="Aptos"/>
                <w:bCs/>
                <w:sz w:val="22"/>
                <w:szCs w:val="22"/>
              </w:rPr>
              <w:t>?</w:t>
            </w:r>
          </w:p>
          <w:p w14:paraId="04DC2E6A" w14:textId="655314CA" w:rsidR="00E16187" w:rsidRPr="005566FC" w:rsidRDefault="00E16187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769CED84" w14:textId="14FBF4A4" w:rsidR="00E16187" w:rsidRPr="00C97124" w:rsidRDefault="005E5EF2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sdt>
              <w:sdtPr>
                <w:rPr>
                  <w:rFonts w:ascii="Aptos" w:hAnsi="Aptos"/>
                  <w:bCs/>
                </w:rPr>
                <w:id w:val="-164542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81ED0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="00E16187" w:rsidRPr="00C97124">
              <w:rPr>
                <w:rFonts w:ascii="Aptos" w:hAnsi="Aptos"/>
                <w:bCs/>
                <w:sz w:val="22"/>
                <w:szCs w:val="22"/>
              </w:rPr>
              <w:t>Access to Justice</w:t>
            </w:r>
          </w:p>
          <w:p w14:paraId="7D50DCA8" w14:textId="7D61861C" w:rsidR="00E16187" w:rsidRPr="00C97124" w:rsidRDefault="005E5EF2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sdt>
              <w:sdtPr>
                <w:rPr>
                  <w:rFonts w:ascii="Aptos" w:hAnsi="Aptos"/>
                  <w:bCs/>
                </w:rPr>
                <w:id w:val="32994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81ED0" w:rsidRPr="00C97124">
              <w:rPr>
                <w:rFonts w:ascii="Aptos" w:eastAsia="Times New Roman" w:hAnsi="Aptos" w:cs="Times New Roman"/>
                <w:bCs/>
                <w:sz w:val="22"/>
                <w:szCs w:val="22"/>
              </w:rPr>
              <w:t xml:space="preserve"> </w:t>
            </w:r>
            <w:r w:rsidR="00E16187" w:rsidRPr="00C97124">
              <w:rPr>
                <w:rFonts w:ascii="Aptos" w:eastAsia="Times New Roman" w:hAnsi="Aptos" w:cs="Times New Roman"/>
                <w:bCs/>
                <w:sz w:val="22"/>
                <w:szCs w:val="22"/>
              </w:rPr>
              <w:t>Equality of opportunity</w:t>
            </w:r>
          </w:p>
          <w:p w14:paraId="4A383833" w14:textId="639655FA" w:rsidR="00E16187" w:rsidRDefault="005E5EF2" w:rsidP="00E16187">
            <w:pPr>
              <w:pStyle w:val="BodyText"/>
              <w:rPr>
                <w:rFonts w:ascii="Aptos" w:hAnsi="Aptos"/>
                <w:bCs/>
                <w:sz w:val="22"/>
                <w:szCs w:val="22"/>
              </w:rPr>
            </w:pPr>
            <w:sdt>
              <w:sdtPr>
                <w:rPr>
                  <w:rFonts w:ascii="Aptos" w:hAnsi="Aptos"/>
                  <w:bCs/>
                </w:rPr>
                <w:id w:val="212804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ED0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81ED0" w:rsidRPr="00C97124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="00E16187" w:rsidRPr="00C97124">
              <w:rPr>
                <w:rFonts w:ascii="Aptos" w:hAnsi="Aptos"/>
                <w:bCs/>
                <w:sz w:val="22"/>
                <w:szCs w:val="22"/>
              </w:rPr>
              <w:t>Sustainable environment</w:t>
            </w:r>
          </w:p>
          <w:p w14:paraId="0DED39A1" w14:textId="52C34F68" w:rsidR="00A81ED0" w:rsidRPr="00C97124" w:rsidRDefault="00A81ED0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E16187" w:rsidRPr="005566FC" w14:paraId="1DDE1377" w14:textId="77777777" w:rsidTr="00153C76">
        <w:tc>
          <w:tcPr>
            <w:tcW w:w="3544" w:type="dxa"/>
          </w:tcPr>
          <w:p w14:paraId="0C3B21F3" w14:textId="1E461EC2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Brief summary of your organisation’s activities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/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mission</w:t>
            </w:r>
          </w:p>
          <w:p w14:paraId="4F735909" w14:textId="0C9780D5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max </w:t>
            </w:r>
            <w:r w:rsidR="007576B5">
              <w:rPr>
                <w:rFonts w:ascii="Aptos" w:hAnsi="Aptos"/>
                <w:bCs/>
                <w:sz w:val="22"/>
                <w:szCs w:val="22"/>
              </w:rPr>
              <w:t>100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words)</w:t>
            </w:r>
          </w:p>
          <w:p w14:paraId="172B8F9B" w14:textId="77777777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56F8B254" w14:textId="77777777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</w:tbl>
    <w:p w14:paraId="79D9B260" w14:textId="77777777" w:rsidR="00C97124" w:rsidRDefault="00C97124" w:rsidP="009F0652">
      <w:pPr>
        <w:pStyle w:val="Heading2"/>
        <w:rPr>
          <w:i/>
          <w:iCs/>
          <w:sz w:val="24"/>
          <w:szCs w:val="24"/>
        </w:rPr>
      </w:pPr>
    </w:p>
    <w:p w14:paraId="7434C73B" w14:textId="1C19BA5F" w:rsidR="00A81ED0" w:rsidRDefault="00924710" w:rsidP="00A81ED0">
      <w:pPr>
        <w:pStyle w:val="Heading2"/>
        <w:ind w:left="-142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  <w:r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t>UK C</w:t>
      </w:r>
      <w:r w:rsidR="001D0D95"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t>harities only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A81ED0" w:rsidRPr="00942EBA" w14:paraId="031A280E" w14:textId="77777777" w:rsidTr="001D0D95">
        <w:trPr>
          <w:trHeight w:val="724"/>
        </w:trPr>
        <w:tc>
          <w:tcPr>
            <w:tcW w:w="3544" w:type="dxa"/>
          </w:tcPr>
          <w:p w14:paraId="6E4F9241" w14:textId="0D570013" w:rsidR="00A81ED0" w:rsidRDefault="00A81ED0" w:rsidP="00A22F32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Which grant are you applying for?</w:t>
            </w:r>
          </w:p>
          <w:p w14:paraId="1BF9EC17" w14:textId="77777777" w:rsidR="00A81ED0" w:rsidRPr="00567ED5" w:rsidRDefault="00A81ED0" w:rsidP="00371FD4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D03472C" w14:textId="7F028D1D" w:rsidR="00A81ED0" w:rsidRDefault="005E5EF2" w:rsidP="00A22F32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99961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D95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="00A81ED0" w:rsidRPr="00567ED5">
              <w:rPr>
                <w:rFonts w:ascii="Aptos" w:hAnsi="Aptos"/>
                <w:sz w:val="22"/>
                <w:szCs w:val="22"/>
              </w:rPr>
              <w:t>Multi-year up to £</w:t>
            </w:r>
            <w:r w:rsidR="00A81ED0">
              <w:rPr>
                <w:rFonts w:ascii="Aptos" w:hAnsi="Aptos"/>
                <w:sz w:val="22"/>
                <w:szCs w:val="22"/>
              </w:rPr>
              <w:t>5</w:t>
            </w:r>
            <w:r w:rsidR="009A388D">
              <w:rPr>
                <w:rFonts w:ascii="Aptos" w:hAnsi="Aptos"/>
                <w:sz w:val="22"/>
                <w:szCs w:val="22"/>
              </w:rPr>
              <w:t>,0</w:t>
            </w:r>
            <w:r w:rsidR="00A81ED0" w:rsidRPr="00567ED5">
              <w:rPr>
                <w:rFonts w:ascii="Aptos" w:hAnsi="Aptos"/>
                <w:sz w:val="22"/>
                <w:szCs w:val="22"/>
              </w:rPr>
              <w:t xml:space="preserve">00 </w:t>
            </w:r>
            <w:r w:rsidR="00A81ED0">
              <w:rPr>
                <w:rFonts w:ascii="Aptos" w:hAnsi="Aptos"/>
                <w:sz w:val="22"/>
                <w:szCs w:val="22"/>
              </w:rPr>
              <w:t xml:space="preserve">(GBP) </w:t>
            </w:r>
            <w:r w:rsidR="00A81ED0" w:rsidRPr="00567ED5">
              <w:rPr>
                <w:rFonts w:ascii="Aptos" w:hAnsi="Aptos"/>
                <w:sz w:val="22"/>
                <w:szCs w:val="22"/>
              </w:rPr>
              <w:t xml:space="preserve">a year for </w:t>
            </w:r>
            <w:r w:rsidR="00A81ED0">
              <w:rPr>
                <w:rFonts w:ascii="Aptos" w:hAnsi="Aptos"/>
                <w:sz w:val="22"/>
                <w:szCs w:val="22"/>
              </w:rPr>
              <w:t xml:space="preserve">max </w:t>
            </w:r>
            <w:r w:rsidR="00A81ED0" w:rsidRPr="00567ED5">
              <w:rPr>
                <w:rFonts w:ascii="Aptos" w:hAnsi="Aptos"/>
                <w:sz w:val="22"/>
                <w:szCs w:val="22"/>
              </w:rPr>
              <w:t>three years</w:t>
            </w:r>
          </w:p>
          <w:p w14:paraId="5ED09612" w14:textId="4B17A7CE" w:rsidR="00371FD4" w:rsidRPr="00942EBA" w:rsidRDefault="005E5EF2" w:rsidP="00A22F32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7527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D95" w:rsidRPr="00567ED5">
              <w:rPr>
                <w:rFonts w:ascii="Aptos" w:hAnsi="Aptos"/>
                <w:sz w:val="22"/>
                <w:szCs w:val="22"/>
              </w:rPr>
              <w:t xml:space="preserve"> One-off up to £</w:t>
            </w:r>
            <w:r w:rsidR="009A388D">
              <w:rPr>
                <w:rFonts w:ascii="Aptos" w:hAnsi="Aptos"/>
                <w:sz w:val="22"/>
                <w:szCs w:val="22"/>
              </w:rPr>
              <w:t>8</w:t>
            </w:r>
            <w:r w:rsidR="001D0D95" w:rsidRPr="00567ED5">
              <w:rPr>
                <w:rFonts w:ascii="Aptos" w:hAnsi="Aptos"/>
                <w:sz w:val="22"/>
                <w:szCs w:val="22"/>
              </w:rPr>
              <w:t>,</w:t>
            </w:r>
            <w:r w:rsidR="009A388D">
              <w:rPr>
                <w:rFonts w:ascii="Aptos" w:hAnsi="Aptos"/>
                <w:sz w:val="22"/>
                <w:szCs w:val="22"/>
              </w:rPr>
              <w:t>0</w:t>
            </w:r>
            <w:r w:rsidR="001D0D95" w:rsidRPr="00567ED5">
              <w:rPr>
                <w:rFonts w:ascii="Aptos" w:hAnsi="Aptos"/>
                <w:sz w:val="22"/>
                <w:szCs w:val="22"/>
              </w:rPr>
              <w:t xml:space="preserve">00 </w:t>
            </w:r>
            <w:r w:rsidR="001D0D95">
              <w:rPr>
                <w:rFonts w:ascii="Aptos" w:hAnsi="Aptos"/>
                <w:sz w:val="22"/>
                <w:szCs w:val="22"/>
              </w:rPr>
              <w:t>(GBP)</w:t>
            </w:r>
          </w:p>
        </w:tc>
      </w:tr>
    </w:tbl>
    <w:p w14:paraId="1D7F49B3" w14:textId="77777777" w:rsidR="00A81ED0" w:rsidRDefault="00A81ED0" w:rsidP="00A81ED0">
      <w:pPr>
        <w:pStyle w:val="NoSpacing"/>
        <w:ind w:left="-142"/>
        <w:rPr>
          <w:rFonts w:ascii="Aptos" w:hAnsi="Aptos"/>
          <w:i/>
          <w:iCs/>
          <w:color w:val="0070C0"/>
        </w:rPr>
      </w:pPr>
    </w:p>
    <w:p w14:paraId="481B7EAF" w14:textId="40C7C003" w:rsidR="0017752D" w:rsidRDefault="0017752D" w:rsidP="0017752D">
      <w:pPr>
        <w:pStyle w:val="Heading1"/>
        <w:ind w:hanging="180"/>
        <w:rPr>
          <w:rFonts w:ascii="Aptos" w:hAnsi="Aptos"/>
          <w:color w:val="0070C0"/>
        </w:rPr>
      </w:pPr>
      <w:r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t>Costs of the project</w:t>
      </w:r>
    </w:p>
    <w:p w14:paraId="5BDEF1BC" w14:textId="37F1EF2A" w:rsidR="0017752D" w:rsidRDefault="00A81ED0" w:rsidP="0017752D">
      <w:pPr>
        <w:pStyle w:val="Title"/>
        <w:ind w:left="-180"/>
        <w:jc w:val="left"/>
        <w:rPr>
          <w:rFonts w:ascii="Aptos" w:hAnsi="Aptos"/>
          <w:i/>
          <w:iCs/>
          <w:color w:val="000000" w:themeColor="text1"/>
          <w:sz w:val="22"/>
          <w:szCs w:val="22"/>
        </w:rPr>
      </w:pPr>
      <w:r>
        <w:rPr>
          <w:rStyle w:val="cf01"/>
          <w:rFonts w:ascii="Aptos" w:hAnsi="Aptos" w:cs="Calibri Light"/>
          <w:color w:val="auto"/>
          <w:sz w:val="22"/>
          <w:szCs w:val="22"/>
        </w:rPr>
        <w:t>Please</w:t>
      </w:r>
      <w:r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 provide a</w:t>
      </w:r>
      <w:r w:rsidR="00371FD4">
        <w:rPr>
          <w:rStyle w:val="cf01"/>
          <w:rFonts w:ascii="Aptos" w:hAnsi="Aptos" w:cs="Calibri Light"/>
          <w:color w:val="auto"/>
          <w:sz w:val="22"/>
          <w:szCs w:val="22"/>
        </w:rPr>
        <w:t xml:space="preserve"> detailed</w:t>
      </w:r>
      <w:r w:rsidR="0017752D">
        <w:rPr>
          <w:rStyle w:val="cf01"/>
          <w:rFonts w:ascii="Aptos" w:hAnsi="Aptos" w:cs="Calibri Light"/>
          <w:color w:val="auto"/>
          <w:sz w:val="22"/>
          <w:szCs w:val="22"/>
        </w:rPr>
        <w:t xml:space="preserve">, </w:t>
      </w:r>
      <w:r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itemised budget </w:t>
      </w:r>
      <w:r>
        <w:rPr>
          <w:rStyle w:val="cf01"/>
          <w:rFonts w:ascii="Aptos" w:hAnsi="Aptos" w:cs="Calibri Light"/>
          <w:color w:val="auto"/>
          <w:sz w:val="22"/>
          <w:szCs w:val="22"/>
        </w:rPr>
        <w:t xml:space="preserve">in GBP </w:t>
      </w:r>
      <w:r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for </w:t>
      </w:r>
      <w:r>
        <w:rPr>
          <w:rStyle w:val="cf01"/>
          <w:rFonts w:ascii="Aptos" w:hAnsi="Aptos" w:cs="Calibri Light"/>
          <w:color w:val="auto"/>
          <w:sz w:val="22"/>
          <w:szCs w:val="22"/>
        </w:rPr>
        <w:t xml:space="preserve">the </w:t>
      </w:r>
      <w:r w:rsidRPr="005A43DA">
        <w:rPr>
          <w:rStyle w:val="cf01"/>
          <w:rFonts w:ascii="Aptos" w:hAnsi="Aptos" w:cs="Calibri Light"/>
          <w:color w:val="000000" w:themeColor="text1"/>
          <w:sz w:val="22"/>
          <w:szCs w:val="22"/>
        </w:rPr>
        <w:t>project</w:t>
      </w:r>
      <w:r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, </w:t>
      </w:r>
      <w:r w:rsidR="0017752D">
        <w:rPr>
          <w:rStyle w:val="cf01"/>
          <w:rFonts w:ascii="Aptos" w:hAnsi="Aptos" w:cs="Calibri Light"/>
          <w:color w:val="000000" w:themeColor="text1"/>
          <w:sz w:val="22"/>
          <w:szCs w:val="22"/>
        </w:rPr>
        <w:t>make sure a</w:t>
      </w:r>
      <w:r>
        <w:rPr>
          <w:rStyle w:val="cf01"/>
          <w:rFonts w:ascii="Aptos" w:hAnsi="Aptos" w:cs="Calibri Light"/>
          <w:color w:val="000000" w:themeColor="text1"/>
          <w:sz w:val="22"/>
          <w:szCs w:val="22"/>
        </w:rPr>
        <w:t>ll anticipated costs</w:t>
      </w:r>
      <w:r w:rsidR="0017752D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 are included and giv</w:t>
      </w:r>
      <w:r w:rsidR="00924710">
        <w:rPr>
          <w:rStyle w:val="cf01"/>
          <w:rFonts w:ascii="Aptos" w:hAnsi="Aptos" w:cs="Calibri Light"/>
          <w:color w:val="000000" w:themeColor="text1"/>
          <w:sz w:val="22"/>
          <w:szCs w:val="22"/>
        </w:rPr>
        <w:t>e</w:t>
      </w:r>
      <w:r w:rsidR="0017752D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 a</w:t>
      </w:r>
      <w:r w:rsidR="0017752D" w:rsidRPr="0017752D">
        <w:rPr>
          <w:rFonts w:ascii="Aptos" w:hAnsi="Aptos"/>
          <w:color w:val="000000" w:themeColor="text1"/>
          <w:sz w:val="22"/>
          <w:szCs w:val="22"/>
        </w:rPr>
        <w:t xml:space="preserve">s much information as possible about each item.  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6D3B84" w:rsidRPr="006D3B84" w14:paraId="1E5AB8AA" w14:textId="77777777" w:rsidTr="00A22F32">
        <w:trPr>
          <w:trHeight w:val="336"/>
        </w:trPr>
        <w:tc>
          <w:tcPr>
            <w:tcW w:w="8080" w:type="dxa"/>
          </w:tcPr>
          <w:p w14:paraId="49786DD8" w14:textId="7343DDC9" w:rsidR="00A81ED0" w:rsidRPr="006D3B84" w:rsidRDefault="0017752D" w:rsidP="00371FD4">
            <w:pPr>
              <w:pStyle w:val="Title"/>
              <w:ind w:left="35"/>
              <w:jc w:val="left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Detailed</w:t>
            </w:r>
            <w:r w:rsidRPr="0017752D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 xml:space="preserve"> description of item(s), add more lines as needed</w:t>
            </w:r>
          </w:p>
        </w:tc>
        <w:tc>
          <w:tcPr>
            <w:tcW w:w="1560" w:type="dxa"/>
          </w:tcPr>
          <w:p w14:paraId="2C1AE1F2" w14:textId="77777777" w:rsidR="00A81ED0" w:rsidRPr="006D3B84" w:rsidRDefault="00A81ED0" w:rsidP="0017752D">
            <w:pPr>
              <w:pStyle w:val="NoSpacing"/>
              <w:ind w:left="324" w:hanging="324"/>
              <w:jc w:val="center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Amount in GBP</w:t>
            </w:r>
          </w:p>
        </w:tc>
      </w:tr>
      <w:tr w:rsidR="006D3B84" w:rsidRPr="006D3B84" w14:paraId="654ABD1C" w14:textId="77777777" w:rsidTr="00A22F32">
        <w:tc>
          <w:tcPr>
            <w:tcW w:w="8080" w:type="dxa"/>
          </w:tcPr>
          <w:p w14:paraId="196B0AA2" w14:textId="77777777" w:rsidR="00A81ED0" w:rsidRPr="006D3B84" w:rsidRDefault="00A81ED0" w:rsidP="00A22F32">
            <w:pPr>
              <w:pStyle w:val="NoSpacing"/>
              <w:ind w:left="-709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A839728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6D3B84" w:rsidRPr="006D3B84" w14:paraId="24D2AEE4" w14:textId="77777777" w:rsidTr="00A22F32">
        <w:trPr>
          <w:trHeight w:val="227"/>
        </w:trPr>
        <w:tc>
          <w:tcPr>
            <w:tcW w:w="8080" w:type="dxa"/>
          </w:tcPr>
          <w:p w14:paraId="7F45C45E" w14:textId="491D6698" w:rsidR="00A81ED0" w:rsidRPr="006D3B84" w:rsidRDefault="00371FD4" w:rsidP="00A22F32">
            <w:pPr>
              <w:pStyle w:val="NoSpacing"/>
              <w:ind w:left="-709"/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328B4B40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£</w:t>
            </w:r>
          </w:p>
        </w:tc>
      </w:tr>
    </w:tbl>
    <w:p w14:paraId="418C3619" w14:textId="77777777" w:rsidR="00A81ED0" w:rsidRPr="006D3B84" w:rsidRDefault="00A81ED0" w:rsidP="00A81ED0">
      <w:pPr>
        <w:pStyle w:val="NoSpacing"/>
        <w:ind w:left="-709"/>
        <w:rPr>
          <w:rFonts w:ascii="Aptos" w:hAnsi="Aptos"/>
          <w:color w:val="000000" w:themeColor="text1"/>
        </w:rPr>
      </w:pPr>
    </w:p>
    <w:p w14:paraId="4CC447F2" w14:textId="479F2874" w:rsidR="006D3B84" w:rsidRPr="006D3B84" w:rsidRDefault="00A81ED0" w:rsidP="006D3B84">
      <w:pPr>
        <w:pStyle w:val="NoSpacing"/>
        <w:ind w:left="-142"/>
        <w:rPr>
          <w:rFonts w:ascii="Aptos" w:hAnsi="Aptos"/>
          <w:color w:val="000000" w:themeColor="text1"/>
        </w:rPr>
      </w:pPr>
      <w:r w:rsidRPr="006D3B84">
        <w:rPr>
          <w:rFonts w:ascii="Aptos" w:hAnsi="Aptos"/>
          <w:color w:val="000000" w:themeColor="text1"/>
        </w:rPr>
        <w:t>UK Charities applying for a multi-year grant</w:t>
      </w:r>
      <w:r w:rsidR="0017752D">
        <w:rPr>
          <w:rFonts w:ascii="Aptos" w:hAnsi="Aptos"/>
          <w:color w:val="000000" w:themeColor="text1"/>
        </w:rPr>
        <w:t>:</w:t>
      </w:r>
    </w:p>
    <w:p w14:paraId="374C9533" w14:textId="77777777" w:rsidR="006D3B84" w:rsidRPr="006D3B84" w:rsidRDefault="006D3B84" w:rsidP="006D3B84">
      <w:pPr>
        <w:pStyle w:val="NoSpacing"/>
        <w:ind w:left="-142"/>
        <w:rPr>
          <w:rFonts w:ascii="Aptos" w:hAnsi="Aptos"/>
          <w:color w:val="000000" w:themeColor="text1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6D3B84" w:rsidRPr="006D3B84" w14:paraId="564F8E1F" w14:textId="77777777" w:rsidTr="00A22F32">
        <w:trPr>
          <w:trHeight w:val="336"/>
        </w:trPr>
        <w:tc>
          <w:tcPr>
            <w:tcW w:w="8080" w:type="dxa"/>
          </w:tcPr>
          <w:p w14:paraId="121FE806" w14:textId="19B93037" w:rsidR="00A81ED0" w:rsidRPr="006D3B84" w:rsidRDefault="0017752D" w:rsidP="00A22F32">
            <w:pPr>
              <w:pStyle w:val="NoSpacing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Year 2: Detailed</w:t>
            </w:r>
            <w:r w:rsidRPr="0017752D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 xml:space="preserve"> description of item(s), add more lines as needed</w:t>
            </w:r>
          </w:p>
        </w:tc>
        <w:tc>
          <w:tcPr>
            <w:tcW w:w="1560" w:type="dxa"/>
          </w:tcPr>
          <w:p w14:paraId="6D14E985" w14:textId="77777777" w:rsidR="00A81ED0" w:rsidRPr="006D3B84" w:rsidRDefault="00A81ED0" w:rsidP="0017752D">
            <w:pPr>
              <w:pStyle w:val="NoSpacing"/>
              <w:ind w:left="324" w:hanging="324"/>
              <w:jc w:val="center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Amount in GBP</w:t>
            </w:r>
          </w:p>
        </w:tc>
      </w:tr>
      <w:tr w:rsidR="006D3B84" w:rsidRPr="006D3B84" w14:paraId="0469E07E" w14:textId="77777777" w:rsidTr="00A22F32">
        <w:tc>
          <w:tcPr>
            <w:tcW w:w="8080" w:type="dxa"/>
          </w:tcPr>
          <w:p w14:paraId="450C3060" w14:textId="77777777" w:rsidR="00A81ED0" w:rsidRPr="006D3B84" w:rsidRDefault="00A81ED0" w:rsidP="00A22F32">
            <w:pPr>
              <w:pStyle w:val="NoSpacing"/>
              <w:ind w:left="-709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A8A90A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6D3B84" w:rsidRPr="006D3B84" w14:paraId="7A6421E8" w14:textId="77777777" w:rsidTr="00A22F32">
        <w:trPr>
          <w:trHeight w:val="227"/>
        </w:trPr>
        <w:tc>
          <w:tcPr>
            <w:tcW w:w="8080" w:type="dxa"/>
          </w:tcPr>
          <w:p w14:paraId="6CD5FEFD" w14:textId="3A1C2C5B" w:rsidR="00A81ED0" w:rsidRPr="006D3B84" w:rsidRDefault="00371FD4" w:rsidP="00A22F32">
            <w:pPr>
              <w:pStyle w:val="NoSpacing"/>
              <w:ind w:left="-709"/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68A4191B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£</w:t>
            </w:r>
          </w:p>
        </w:tc>
      </w:tr>
    </w:tbl>
    <w:p w14:paraId="6E75C035" w14:textId="77777777" w:rsidR="00A81ED0" w:rsidRDefault="00A81ED0" w:rsidP="00A81ED0">
      <w:pPr>
        <w:pStyle w:val="NoSpacing"/>
        <w:ind w:left="-709"/>
        <w:rPr>
          <w:rFonts w:ascii="Aptos" w:hAnsi="Aptos"/>
          <w:color w:val="000000" w:themeColor="text1"/>
        </w:rPr>
      </w:pPr>
    </w:p>
    <w:p w14:paraId="6E0E8048" w14:textId="77777777" w:rsidR="0017752D" w:rsidRPr="006D3B84" w:rsidRDefault="0017752D" w:rsidP="00A81ED0">
      <w:pPr>
        <w:pStyle w:val="NoSpacing"/>
        <w:ind w:left="-709"/>
        <w:rPr>
          <w:rFonts w:ascii="Aptos" w:hAnsi="Aptos"/>
          <w:color w:val="000000" w:themeColor="text1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A81ED0" w:rsidRPr="00AC2E6B" w14:paraId="5A887226" w14:textId="77777777" w:rsidTr="00A22F32">
        <w:trPr>
          <w:trHeight w:val="336"/>
        </w:trPr>
        <w:tc>
          <w:tcPr>
            <w:tcW w:w="8080" w:type="dxa"/>
          </w:tcPr>
          <w:p w14:paraId="6B55433A" w14:textId="16F13084" w:rsidR="00A81ED0" w:rsidRPr="00AC2E6B" w:rsidRDefault="0017752D" w:rsidP="00A22F32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Year 3: Detailed</w:t>
            </w:r>
            <w:r w:rsidRPr="0017752D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 xml:space="preserve"> description of item(s), add more lines as needed</w:t>
            </w:r>
          </w:p>
        </w:tc>
        <w:tc>
          <w:tcPr>
            <w:tcW w:w="1560" w:type="dxa"/>
          </w:tcPr>
          <w:p w14:paraId="4100E61B" w14:textId="77777777" w:rsidR="00A81ED0" w:rsidRPr="00AC2E6B" w:rsidRDefault="00A81ED0" w:rsidP="0017752D">
            <w:pPr>
              <w:pStyle w:val="NoSpacing"/>
              <w:ind w:left="324" w:hanging="324"/>
              <w:jc w:val="center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Amount in GBP</w:t>
            </w:r>
          </w:p>
        </w:tc>
      </w:tr>
      <w:tr w:rsidR="00A81ED0" w:rsidRPr="00AC2E6B" w14:paraId="0D0CE9CA" w14:textId="77777777" w:rsidTr="00A22F32">
        <w:tc>
          <w:tcPr>
            <w:tcW w:w="8080" w:type="dxa"/>
          </w:tcPr>
          <w:p w14:paraId="3F8FFB90" w14:textId="77777777" w:rsidR="00A81ED0" w:rsidRPr="00AC2E6B" w:rsidRDefault="00A81ED0" w:rsidP="00A22F32">
            <w:pPr>
              <w:pStyle w:val="NoSpacing"/>
              <w:ind w:left="-709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1B2A266" w14:textId="77777777" w:rsidR="00A81ED0" w:rsidRPr="00AC2E6B" w:rsidRDefault="00A81ED0" w:rsidP="00A22F32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</w:p>
        </w:tc>
      </w:tr>
      <w:tr w:rsidR="00A81ED0" w:rsidRPr="00AC2E6B" w14:paraId="20BC305F" w14:textId="77777777" w:rsidTr="00A22F32">
        <w:trPr>
          <w:trHeight w:val="227"/>
        </w:trPr>
        <w:tc>
          <w:tcPr>
            <w:tcW w:w="8080" w:type="dxa"/>
          </w:tcPr>
          <w:p w14:paraId="4371AFD7" w14:textId="77777777" w:rsidR="00A81ED0" w:rsidRPr="00AC2E6B" w:rsidRDefault="00A81ED0" w:rsidP="00A22F32">
            <w:pPr>
              <w:pStyle w:val="NoSpacing"/>
              <w:ind w:left="-709"/>
              <w:jc w:val="right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7B73B38D" w14:textId="77777777" w:rsidR="00A81ED0" w:rsidRPr="00AC2E6B" w:rsidRDefault="00A81ED0" w:rsidP="00A22F32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£</w:t>
            </w:r>
          </w:p>
        </w:tc>
      </w:tr>
    </w:tbl>
    <w:p w14:paraId="6E9861A2" w14:textId="77777777" w:rsidR="00A81ED0" w:rsidRPr="00AC2E6B" w:rsidRDefault="00A81ED0" w:rsidP="00A81ED0">
      <w:pPr>
        <w:pStyle w:val="NoSpacing"/>
        <w:ind w:left="-709"/>
        <w:rPr>
          <w:rFonts w:ascii="Aptos" w:hAnsi="Aptos"/>
        </w:rPr>
      </w:pPr>
    </w:p>
    <w:p w14:paraId="12435F63" w14:textId="01A13A7B" w:rsidR="00E0436B" w:rsidRDefault="008A6355" w:rsidP="00153C76">
      <w:pPr>
        <w:pStyle w:val="Heading2"/>
        <w:ind w:left="-567" w:firstLine="425"/>
        <w:rPr>
          <w:i/>
          <w:iCs/>
          <w:sz w:val="24"/>
          <w:szCs w:val="24"/>
        </w:rPr>
      </w:pPr>
      <w:r w:rsidRPr="005566FC">
        <w:rPr>
          <w:i/>
          <w:iCs/>
          <w:sz w:val="24"/>
          <w:szCs w:val="24"/>
        </w:rPr>
        <w:t>About the project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E0436B" w:rsidRPr="00C97124" w14:paraId="40E3370D" w14:textId="77777777" w:rsidTr="00DA486C">
        <w:trPr>
          <w:trHeight w:val="359"/>
        </w:trPr>
        <w:tc>
          <w:tcPr>
            <w:tcW w:w="3544" w:type="dxa"/>
          </w:tcPr>
          <w:p w14:paraId="4CDBB0C1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Duration of project</w:t>
            </w:r>
          </w:p>
          <w:p w14:paraId="02D13229" w14:textId="77777777" w:rsidR="00880D99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090BCD34" w14:textId="77777777" w:rsidR="00567ED5" w:rsidRPr="00567ED5" w:rsidRDefault="00567ED5" w:rsidP="00567ED5">
            <w:pPr>
              <w:pStyle w:val="NoSpacing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096" w:type="dxa"/>
          </w:tcPr>
          <w:p w14:paraId="24CBFE30" w14:textId="77777777" w:rsidR="00E0436B" w:rsidRPr="00567ED5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</w:tr>
      <w:tr w:rsidR="00E0436B" w:rsidRPr="00C97124" w14:paraId="5D9CA650" w14:textId="77777777" w:rsidTr="00DA486C">
        <w:tc>
          <w:tcPr>
            <w:tcW w:w="3544" w:type="dxa"/>
          </w:tcPr>
          <w:p w14:paraId="25D95B2F" w14:textId="3E858B84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Project </w:t>
            </w:r>
            <w:r w:rsidR="00C97124" w:rsidRPr="00567ED5">
              <w:rPr>
                <w:rFonts w:ascii="Aptos" w:hAnsi="Aptos"/>
                <w:sz w:val="22"/>
                <w:szCs w:val="22"/>
              </w:rPr>
              <w:t>o</w:t>
            </w:r>
            <w:r w:rsidRPr="00567ED5">
              <w:rPr>
                <w:rFonts w:ascii="Aptos" w:hAnsi="Aptos"/>
                <w:sz w:val="22"/>
                <w:szCs w:val="22"/>
              </w:rPr>
              <w:t>verview</w:t>
            </w:r>
            <w:r w:rsidR="00C97124" w:rsidRPr="00567ED5">
              <w:rPr>
                <w:rFonts w:ascii="Aptos" w:hAnsi="Aptos"/>
                <w:sz w:val="22"/>
                <w:szCs w:val="22"/>
              </w:rPr>
              <w:t xml:space="preserve"> to include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 a b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rief </w:t>
            </w:r>
            <w:r w:rsidR="00867E8B">
              <w:rPr>
                <w:rFonts w:ascii="Aptos" w:hAnsi="Aptos"/>
                <w:sz w:val="22"/>
                <w:szCs w:val="22"/>
              </w:rPr>
              <w:t>description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of the project’s aims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 and details on the </w:t>
            </w:r>
            <w:r w:rsidRPr="00567ED5">
              <w:rPr>
                <w:rFonts w:ascii="Aptos" w:hAnsi="Aptos"/>
                <w:sz w:val="22"/>
                <w:szCs w:val="22"/>
              </w:rPr>
              <w:t>longevity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/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sustainability of the project</w:t>
            </w:r>
          </w:p>
          <w:p w14:paraId="65E8027D" w14:textId="7F9D3EC1" w:rsidR="00880D99" w:rsidRDefault="00867E8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(max </w:t>
            </w:r>
            <w:r w:rsidR="006D3B84">
              <w:rPr>
                <w:rFonts w:ascii="Aptos" w:hAnsi="Aptos"/>
                <w:sz w:val="22"/>
                <w:szCs w:val="22"/>
              </w:rPr>
              <w:t>300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words)</w:t>
            </w:r>
          </w:p>
          <w:p w14:paraId="619715AD" w14:textId="77777777" w:rsidR="00867E8B" w:rsidRPr="00567ED5" w:rsidRDefault="00867E8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27BBE4C9" w14:textId="4E52D5F7" w:rsidR="00DD6389" w:rsidRPr="00567ED5" w:rsidRDefault="00DD6389" w:rsidP="00567ED5">
            <w:pPr>
              <w:pStyle w:val="NoSpacing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6096" w:type="dxa"/>
          </w:tcPr>
          <w:p w14:paraId="6E44B9E6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5E641E" w:rsidRPr="00C97124" w14:paraId="05BD8843" w14:textId="77777777" w:rsidTr="00DA486C">
        <w:tc>
          <w:tcPr>
            <w:tcW w:w="3544" w:type="dxa"/>
          </w:tcPr>
          <w:p w14:paraId="767D4002" w14:textId="5602E5C0" w:rsidR="00DD6389" w:rsidRPr="00567ED5" w:rsidRDefault="005E641E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Approximate number of </w:t>
            </w:r>
            <w:r w:rsidR="00942EBA">
              <w:rPr>
                <w:rFonts w:ascii="Aptos" w:hAnsi="Aptos"/>
                <w:sz w:val="22"/>
                <w:szCs w:val="22"/>
              </w:rPr>
              <w:t xml:space="preserve">individual </w:t>
            </w:r>
          </w:p>
          <w:p w14:paraId="53213639" w14:textId="4DFA47C1" w:rsidR="005E641E" w:rsidRDefault="005E641E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beneficiaries </w:t>
            </w:r>
            <w:r w:rsidR="00DA486C">
              <w:rPr>
                <w:rFonts w:ascii="Aptos" w:hAnsi="Aptos"/>
                <w:sz w:val="22"/>
                <w:szCs w:val="22"/>
              </w:rPr>
              <w:t xml:space="preserve">over the duration of the </w:t>
            </w:r>
            <w:r w:rsidR="008A6149" w:rsidRPr="00567ED5">
              <w:rPr>
                <w:rFonts w:ascii="Aptos" w:hAnsi="Aptos"/>
                <w:sz w:val="22"/>
                <w:szCs w:val="22"/>
              </w:rPr>
              <w:t>project</w:t>
            </w:r>
          </w:p>
          <w:p w14:paraId="71C3EB3C" w14:textId="77777777" w:rsidR="00880D99" w:rsidRPr="00567ED5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4441D40E" w14:textId="77777777" w:rsidR="005E641E" w:rsidRPr="00567ED5" w:rsidRDefault="005E641E" w:rsidP="00567ED5">
            <w:pPr>
              <w:pStyle w:val="NoSpacing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6096" w:type="dxa"/>
          </w:tcPr>
          <w:p w14:paraId="2C70FD98" w14:textId="77777777" w:rsidR="005E641E" w:rsidRPr="00567ED5" w:rsidRDefault="005E641E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0436B" w:rsidRPr="00C97124" w14:paraId="33AE325B" w14:textId="77777777" w:rsidTr="00DA486C">
        <w:trPr>
          <w:trHeight w:val="690"/>
        </w:trPr>
        <w:tc>
          <w:tcPr>
            <w:tcW w:w="3544" w:type="dxa"/>
          </w:tcPr>
          <w:p w14:paraId="127C2C08" w14:textId="77777777" w:rsidR="0052392F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How are your administrative costs covered?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71D85170" w14:textId="77777777" w:rsidR="00AC2E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(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max </w:t>
            </w:r>
            <w:r w:rsidRPr="00567ED5">
              <w:rPr>
                <w:rFonts w:ascii="Aptos" w:hAnsi="Aptos"/>
                <w:sz w:val="22"/>
                <w:szCs w:val="22"/>
              </w:rPr>
              <w:t>200 words)</w:t>
            </w:r>
          </w:p>
          <w:p w14:paraId="28A394BE" w14:textId="5457AF3F" w:rsidR="00880D99" w:rsidRPr="00567ED5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68E1451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0436B" w:rsidRPr="00C97124" w14:paraId="06564E94" w14:textId="77777777" w:rsidTr="00DA486C">
        <w:tc>
          <w:tcPr>
            <w:tcW w:w="3544" w:type="dxa"/>
          </w:tcPr>
          <w:p w14:paraId="0A373B93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Are you seeking additional funding for</w:t>
            </w:r>
            <w:r w:rsidR="008A6149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this project from other organisations?</w:t>
            </w:r>
          </w:p>
          <w:p w14:paraId="664B4993" w14:textId="300675E3" w:rsidR="00880D99" w:rsidRPr="00567ED5" w:rsidRDefault="00880D99" w:rsidP="00784F3E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60BA3D1" w14:textId="0E604DF5" w:rsidR="006D3B84" w:rsidRPr="00A81ED0" w:rsidRDefault="005E5EF2" w:rsidP="006D3B84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74954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B84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D3B84" w:rsidRPr="00A81ED0">
              <w:rPr>
                <w:rFonts w:ascii="Aptos" w:hAnsi="Aptos"/>
                <w:sz w:val="22"/>
                <w:szCs w:val="22"/>
              </w:rPr>
              <w:t xml:space="preserve"> </w:t>
            </w:r>
            <w:r w:rsidR="00784F3E">
              <w:rPr>
                <w:rFonts w:ascii="Aptos" w:hAnsi="Aptos"/>
                <w:sz w:val="22"/>
                <w:szCs w:val="22"/>
              </w:rPr>
              <w:t>No</w:t>
            </w:r>
            <w:r w:rsidR="006D3B84" w:rsidRPr="00A81ED0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5435D279" w14:textId="77777777" w:rsidR="00E0436B" w:rsidRDefault="005E5EF2" w:rsidP="006D3B84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74494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B84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D3B84" w:rsidRPr="00A81ED0">
              <w:rPr>
                <w:rFonts w:ascii="Aptos" w:hAnsi="Aptos"/>
                <w:sz w:val="22"/>
                <w:szCs w:val="22"/>
              </w:rPr>
              <w:t xml:space="preserve"> </w:t>
            </w:r>
            <w:r w:rsidR="00784F3E">
              <w:rPr>
                <w:rFonts w:ascii="Aptos" w:hAnsi="Aptos"/>
                <w:sz w:val="22"/>
                <w:szCs w:val="22"/>
              </w:rPr>
              <w:t>Yes</w:t>
            </w:r>
          </w:p>
          <w:p w14:paraId="3941A1A8" w14:textId="7E303DDA" w:rsidR="00784F3E" w:rsidRDefault="00784F3E" w:rsidP="00784F3E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If yes, please confirm the funders</w:t>
            </w:r>
            <w:r>
              <w:rPr>
                <w:rFonts w:ascii="Aptos" w:hAnsi="Aptos"/>
                <w:sz w:val="22"/>
                <w:szCs w:val="22"/>
              </w:rPr>
              <w:t>’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name</w:t>
            </w:r>
            <w:r>
              <w:rPr>
                <w:rFonts w:ascii="Aptos" w:hAnsi="Aptos"/>
                <w:sz w:val="22"/>
                <w:szCs w:val="22"/>
              </w:rPr>
              <w:t>,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amount </w:t>
            </w:r>
            <w:r>
              <w:rPr>
                <w:rFonts w:ascii="Aptos" w:hAnsi="Aptos"/>
                <w:sz w:val="22"/>
                <w:szCs w:val="22"/>
              </w:rPr>
              <w:t xml:space="preserve">of funding sought, </w:t>
            </w:r>
            <w:r w:rsidRPr="00567ED5">
              <w:rPr>
                <w:rFonts w:ascii="Aptos" w:hAnsi="Aptos"/>
                <w:sz w:val="22"/>
                <w:szCs w:val="22"/>
              </w:rPr>
              <w:t>and if funds are secured</w:t>
            </w:r>
            <w:r>
              <w:rPr>
                <w:rFonts w:ascii="Aptos" w:hAnsi="Aptos"/>
                <w:sz w:val="22"/>
                <w:szCs w:val="22"/>
              </w:rPr>
              <w:t>:</w:t>
            </w:r>
          </w:p>
          <w:p w14:paraId="715288C8" w14:textId="25E36E5E" w:rsidR="00784F3E" w:rsidRPr="00567ED5" w:rsidRDefault="00784F3E" w:rsidP="006D3B84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CA74D7" w:rsidRPr="00C97124" w14:paraId="048EC986" w14:textId="77777777" w:rsidTr="00DA486C">
        <w:tc>
          <w:tcPr>
            <w:tcW w:w="3544" w:type="dxa"/>
          </w:tcPr>
          <w:p w14:paraId="1BDAB5F6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026416">
              <w:rPr>
                <w:rFonts w:ascii="Aptos" w:hAnsi="Aptos"/>
                <w:bCs/>
                <w:sz w:val="22"/>
                <w:szCs w:val="22"/>
              </w:rPr>
              <w:t>How will you evaluate the charitable outcomes and monitor the project’s success?</w:t>
            </w:r>
          </w:p>
          <w:p w14:paraId="79789DE3" w14:textId="77777777" w:rsidR="00CA74D7" w:rsidRPr="00567ED5" w:rsidRDefault="00CA74D7" w:rsidP="00CA74D7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6096" w:type="dxa"/>
          </w:tcPr>
          <w:p w14:paraId="234E0E7E" w14:textId="77777777" w:rsidR="00CA74D7" w:rsidRPr="00567ED5" w:rsidRDefault="00CA74D7" w:rsidP="00CA74D7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CA74D7" w:rsidRPr="00C97124" w14:paraId="2CC12136" w14:textId="77777777" w:rsidTr="00DA486C">
        <w:tc>
          <w:tcPr>
            <w:tcW w:w="3544" w:type="dxa"/>
          </w:tcPr>
          <w:p w14:paraId="0823E22C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026416">
              <w:rPr>
                <w:rFonts w:ascii="Aptos" w:hAnsi="Aptos"/>
                <w:bCs/>
                <w:sz w:val="22"/>
                <w:szCs w:val="22"/>
              </w:rPr>
              <w:t>What are the project risks and how are they being managed / mitigated?</w:t>
            </w:r>
          </w:p>
          <w:p w14:paraId="3DCD6B7E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0CA18D94" w14:textId="77777777" w:rsidR="00CA74D7" w:rsidRPr="00567ED5" w:rsidRDefault="00CA74D7" w:rsidP="00CA74D7">
            <w:pPr>
              <w:pStyle w:val="NoSpacing"/>
              <w:rPr>
                <w:rFonts w:ascii="Aptos" w:hAnsi="Aptos"/>
                <w:b/>
              </w:rPr>
            </w:pPr>
          </w:p>
        </w:tc>
      </w:tr>
    </w:tbl>
    <w:p w14:paraId="02C11B3D" w14:textId="77777777" w:rsidR="00F37A48" w:rsidRDefault="00F37A48" w:rsidP="00C01353">
      <w:pPr>
        <w:pStyle w:val="Heading2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</w:p>
    <w:p w14:paraId="6A2DA39B" w14:textId="77777777" w:rsidR="00153C76" w:rsidRDefault="00153C76" w:rsidP="002200DF">
      <w:pPr>
        <w:pStyle w:val="NoSpacing"/>
        <w:ind w:left="-709"/>
        <w:rPr>
          <w:rFonts w:ascii="Aptos" w:hAnsi="Aptos"/>
        </w:rPr>
      </w:pPr>
    </w:p>
    <w:p w14:paraId="656912DA" w14:textId="6E84053C" w:rsidR="00896A09" w:rsidRPr="00C01353" w:rsidRDefault="00896A09" w:rsidP="00153C76">
      <w:pPr>
        <w:pStyle w:val="Heading2"/>
        <w:ind w:left="-142"/>
        <w:rPr>
          <w:i/>
          <w:iCs/>
          <w:sz w:val="24"/>
          <w:szCs w:val="24"/>
        </w:rPr>
      </w:pPr>
      <w:r w:rsidRPr="00C01353">
        <w:rPr>
          <w:i/>
          <w:iCs/>
          <w:sz w:val="24"/>
          <w:szCs w:val="24"/>
        </w:rPr>
        <w:t>Declaration</w:t>
      </w:r>
    </w:p>
    <w:p w14:paraId="1F557F77" w14:textId="77777777" w:rsidR="00C51F27" w:rsidRDefault="00896A09" w:rsidP="00153C76">
      <w:pPr>
        <w:ind w:left="-142"/>
        <w:rPr>
          <w:rFonts w:ascii="Aptos" w:hAnsi="Aptos"/>
        </w:rPr>
      </w:pPr>
      <w:r w:rsidRPr="00C01353">
        <w:rPr>
          <w:rFonts w:ascii="Aptos" w:hAnsi="Aptos"/>
        </w:rPr>
        <w:t>The information submitted in this application is</w:t>
      </w:r>
      <w:r w:rsidR="00C51F27">
        <w:rPr>
          <w:rFonts w:ascii="Aptos" w:hAnsi="Aptos"/>
        </w:rPr>
        <w:t>,</w:t>
      </w:r>
      <w:r w:rsidRPr="00C01353">
        <w:rPr>
          <w:rFonts w:ascii="Aptos" w:hAnsi="Aptos"/>
        </w:rPr>
        <w:t xml:space="preserve"> to the best of my knowledge</w:t>
      </w:r>
      <w:r w:rsidR="00C51F27">
        <w:rPr>
          <w:rFonts w:ascii="Aptos" w:hAnsi="Aptos"/>
        </w:rPr>
        <w:t>, complete and</w:t>
      </w:r>
      <w:r w:rsidRPr="00C01353">
        <w:rPr>
          <w:rFonts w:ascii="Aptos" w:hAnsi="Aptos"/>
        </w:rPr>
        <w:t xml:space="preserve"> true and not misleading</w:t>
      </w:r>
      <w:r w:rsidR="00C51F27">
        <w:rPr>
          <w:rFonts w:ascii="Aptos" w:hAnsi="Aptos"/>
        </w:rPr>
        <w:t xml:space="preserve"> (including by omission)</w:t>
      </w:r>
      <w:r w:rsidRPr="00C01353">
        <w:rPr>
          <w:rFonts w:ascii="Aptos" w:hAnsi="Aptos"/>
        </w:rPr>
        <w:t xml:space="preserve">.  </w:t>
      </w:r>
    </w:p>
    <w:p w14:paraId="2C22CC27" w14:textId="77777777" w:rsidR="002200DF" w:rsidRDefault="00123F32" w:rsidP="00153C76">
      <w:pPr>
        <w:ind w:left="-142"/>
        <w:rPr>
          <w:rFonts w:ascii="Aptos" w:hAnsi="Aptos"/>
        </w:rPr>
      </w:pPr>
      <w:r>
        <w:rPr>
          <w:rFonts w:ascii="Aptos" w:hAnsi="Aptos"/>
        </w:rPr>
        <w:t>I</w:t>
      </w:r>
      <w:r w:rsidR="00C51F27">
        <w:rPr>
          <w:rFonts w:ascii="Aptos" w:hAnsi="Aptos"/>
        </w:rPr>
        <w:t xml:space="preserve"> confirm</w:t>
      </w:r>
      <w:r>
        <w:rPr>
          <w:rFonts w:ascii="Aptos" w:hAnsi="Aptos"/>
        </w:rPr>
        <w:t xml:space="preserve"> that</w:t>
      </w:r>
      <w:r w:rsidR="00C01353">
        <w:rPr>
          <w:rFonts w:ascii="Aptos" w:hAnsi="Aptos"/>
        </w:rPr>
        <w:t xml:space="preserve"> i</w:t>
      </w:r>
      <w:r w:rsidR="00896A09" w:rsidRPr="00C01353">
        <w:rPr>
          <w:rFonts w:ascii="Aptos" w:hAnsi="Aptos"/>
        </w:rPr>
        <w:t>f anything changes to affect the eligibility</w:t>
      </w:r>
      <w:r>
        <w:rPr>
          <w:rFonts w:ascii="Aptos" w:hAnsi="Aptos"/>
        </w:rPr>
        <w:t xml:space="preserve"> of the project identified</w:t>
      </w:r>
      <w:r w:rsidR="00896A09" w:rsidRPr="00C01353">
        <w:rPr>
          <w:rFonts w:ascii="Aptos" w:hAnsi="Aptos"/>
        </w:rPr>
        <w:t xml:space="preserve"> for grant</w:t>
      </w:r>
      <w:r>
        <w:rPr>
          <w:rFonts w:ascii="Aptos" w:hAnsi="Aptos"/>
        </w:rPr>
        <w:t xml:space="preserve"> funding from the </w:t>
      </w:r>
      <w:r w:rsidR="001068D8">
        <w:rPr>
          <w:rFonts w:ascii="Aptos" w:hAnsi="Aptos"/>
        </w:rPr>
        <w:t>MCF</w:t>
      </w:r>
      <w:r w:rsidR="001068D8" w:rsidRPr="00C01353">
        <w:rPr>
          <w:rFonts w:ascii="Aptos" w:hAnsi="Aptos"/>
        </w:rPr>
        <w:t xml:space="preserve"> or</w:t>
      </w:r>
      <w:r w:rsidR="00896A09" w:rsidRPr="00C01353">
        <w:rPr>
          <w:rFonts w:ascii="Aptos" w:hAnsi="Aptos"/>
        </w:rPr>
        <w:t xml:space="preserve"> </w:t>
      </w:r>
      <w:r w:rsidR="0041179C">
        <w:rPr>
          <w:rFonts w:ascii="Aptos" w:hAnsi="Aptos"/>
        </w:rPr>
        <w:t xml:space="preserve">should anything happen to the organisation which affects its ability to </w:t>
      </w:r>
      <w:r w:rsidR="00BC0AC0">
        <w:rPr>
          <w:rFonts w:ascii="Aptos" w:hAnsi="Aptos"/>
        </w:rPr>
        <w:t>progress with the</w:t>
      </w:r>
      <w:r w:rsidR="00F664E1">
        <w:rPr>
          <w:rFonts w:ascii="Aptos" w:hAnsi="Aptos"/>
        </w:rPr>
        <w:t xml:space="preserve"> </w:t>
      </w:r>
      <w:r w:rsidR="00896A09" w:rsidRPr="00C01353">
        <w:rPr>
          <w:rFonts w:ascii="Aptos" w:hAnsi="Aptos"/>
        </w:rPr>
        <w:t>project that has been funded</w:t>
      </w:r>
      <w:r w:rsidR="00BC0AC0">
        <w:rPr>
          <w:rFonts w:ascii="Aptos" w:hAnsi="Aptos"/>
        </w:rPr>
        <w:t>,</w:t>
      </w:r>
      <w:r w:rsidR="00896A09" w:rsidRPr="00C01353">
        <w:rPr>
          <w:rFonts w:ascii="Aptos" w:hAnsi="Aptos"/>
        </w:rPr>
        <w:t xml:space="preserve"> we will inform Matrix and or Prism immediately</w:t>
      </w:r>
      <w:r w:rsidR="002200DF">
        <w:rPr>
          <w:rFonts w:ascii="Aptos" w:hAnsi="Aptos"/>
        </w:rPr>
        <w:t>.</w:t>
      </w:r>
    </w:p>
    <w:p w14:paraId="6D7D2BAD" w14:textId="6B5EBA6D" w:rsidR="001F2E59" w:rsidRPr="00C01353" w:rsidRDefault="001F2E59" w:rsidP="00153C76">
      <w:pPr>
        <w:ind w:left="-142"/>
        <w:rPr>
          <w:rFonts w:ascii="Aptos" w:hAnsi="Aptos"/>
        </w:rPr>
      </w:pPr>
      <w:r>
        <w:rPr>
          <w:rFonts w:ascii="Aptos" w:hAnsi="Aptos"/>
        </w:rPr>
        <w:t>To be signed by a Trustee or Director with relevant authority to sign on behalf of the organisation.</w:t>
      </w:r>
    </w:p>
    <w:tbl>
      <w:tblPr>
        <w:tblStyle w:val="TableGrid"/>
        <w:tblpPr w:leftFromText="180" w:rightFromText="180" w:vertAnchor="text" w:horzAnchor="margin" w:tblpXSpec="center" w:tblpY="137"/>
        <w:tblW w:w="6805" w:type="dxa"/>
        <w:tblLook w:val="04A0" w:firstRow="1" w:lastRow="0" w:firstColumn="1" w:lastColumn="0" w:noHBand="0" w:noVBand="1"/>
      </w:tblPr>
      <w:tblGrid>
        <w:gridCol w:w="2547"/>
        <w:gridCol w:w="4258"/>
      </w:tblGrid>
      <w:tr w:rsidR="00E0436B" w:rsidRPr="00C01353" w14:paraId="78A9BDFC" w14:textId="77777777" w:rsidTr="00DA486C">
        <w:tc>
          <w:tcPr>
            <w:tcW w:w="2547" w:type="dxa"/>
          </w:tcPr>
          <w:p w14:paraId="46355C9B" w14:textId="12C76FF5" w:rsidR="00E0436B" w:rsidRPr="001F2E59" w:rsidRDefault="001F2E59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N</w:t>
            </w:r>
            <w:r w:rsidR="00E0436B" w:rsidRPr="001F2E59">
              <w:rPr>
                <w:rFonts w:ascii="Aptos" w:hAnsi="Aptos" w:cs="Tahoma"/>
                <w:sz w:val="22"/>
                <w:szCs w:val="22"/>
              </w:rPr>
              <w:t>ame</w:t>
            </w:r>
            <w:r w:rsidR="00A54BDE" w:rsidRPr="001F2E59">
              <w:rPr>
                <w:rFonts w:ascii="Aptos" w:hAnsi="Aptos" w:cs="Tahoma"/>
                <w:sz w:val="22"/>
                <w:szCs w:val="22"/>
              </w:rPr>
              <w:t xml:space="preserve"> </w:t>
            </w:r>
          </w:p>
        </w:tc>
        <w:tc>
          <w:tcPr>
            <w:tcW w:w="4258" w:type="dxa"/>
          </w:tcPr>
          <w:p w14:paraId="082E70CB" w14:textId="77777777" w:rsidR="00E0436B" w:rsidRPr="00C01353" w:rsidRDefault="00E0436B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1F2E59" w:rsidRPr="00C01353" w14:paraId="2A3CD945" w14:textId="77777777" w:rsidTr="00DA486C">
        <w:tc>
          <w:tcPr>
            <w:tcW w:w="2547" w:type="dxa"/>
          </w:tcPr>
          <w:p w14:paraId="45B3C3DA" w14:textId="2A5C58D1" w:rsidR="001F2E59" w:rsidRPr="001F2E59" w:rsidRDefault="001F2E59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 xml:space="preserve">Job </w:t>
            </w:r>
            <w:r w:rsidR="0009769C">
              <w:rPr>
                <w:rFonts w:ascii="Aptos" w:hAnsi="Aptos" w:cs="Tahoma"/>
                <w:sz w:val="22"/>
                <w:szCs w:val="22"/>
              </w:rPr>
              <w:t>t</w:t>
            </w:r>
            <w:r w:rsidRPr="001F2E59">
              <w:rPr>
                <w:rFonts w:ascii="Aptos" w:hAnsi="Aptos" w:cs="Tahoma"/>
                <w:sz w:val="22"/>
                <w:szCs w:val="22"/>
              </w:rPr>
              <w:t>itle / role</w:t>
            </w:r>
          </w:p>
        </w:tc>
        <w:tc>
          <w:tcPr>
            <w:tcW w:w="4258" w:type="dxa"/>
          </w:tcPr>
          <w:p w14:paraId="1C6D5AB0" w14:textId="77777777" w:rsidR="001F2E59" w:rsidRPr="00C01353" w:rsidRDefault="001F2E59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E0436B" w:rsidRPr="00C01353" w14:paraId="2608B9EC" w14:textId="77777777" w:rsidTr="00DA486C">
        <w:trPr>
          <w:trHeight w:val="525"/>
        </w:trPr>
        <w:tc>
          <w:tcPr>
            <w:tcW w:w="2547" w:type="dxa"/>
          </w:tcPr>
          <w:p w14:paraId="0C9C8C4C" w14:textId="73A26C88" w:rsidR="00E0436B" w:rsidRPr="001F2E59" w:rsidRDefault="00E0436B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Signature</w:t>
            </w:r>
          </w:p>
        </w:tc>
        <w:tc>
          <w:tcPr>
            <w:tcW w:w="4258" w:type="dxa"/>
          </w:tcPr>
          <w:p w14:paraId="743B67C4" w14:textId="77F726F8" w:rsidR="00E0436B" w:rsidRPr="00C01353" w:rsidRDefault="00E0436B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1609AD" w:rsidRPr="00C01353" w14:paraId="67B68DC4" w14:textId="77777777" w:rsidTr="00DA486C">
        <w:trPr>
          <w:trHeight w:val="525"/>
        </w:trPr>
        <w:tc>
          <w:tcPr>
            <w:tcW w:w="2547" w:type="dxa"/>
          </w:tcPr>
          <w:p w14:paraId="035A1201" w14:textId="223C2946" w:rsidR="001609AD" w:rsidRPr="001F2E59" w:rsidRDefault="00A54BDE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D</w:t>
            </w:r>
            <w:r w:rsidR="001609AD" w:rsidRPr="001F2E59">
              <w:rPr>
                <w:rFonts w:ascii="Aptos" w:hAnsi="Aptos" w:cs="Tahoma"/>
                <w:sz w:val="22"/>
                <w:szCs w:val="22"/>
              </w:rPr>
              <w:t>ate</w:t>
            </w:r>
          </w:p>
        </w:tc>
        <w:tc>
          <w:tcPr>
            <w:tcW w:w="4258" w:type="dxa"/>
          </w:tcPr>
          <w:p w14:paraId="31716EDB" w14:textId="77777777" w:rsidR="001609AD" w:rsidRPr="00C01353" w:rsidRDefault="001609AD" w:rsidP="00153C76">
            <w:pPr>
              <w:jc w:val="both"/>
              <w:rPr>
                <w:rFonts w:ascii="Aptos" w:hAnsi="Aptos" w:cs="Tahoma"/>
              </w:rPr>
            </w:pPr>
          </w:p>
        </w:tc>
      </w:tr>
    </w:tbl>
    <w:p w14:paraId="37D165FB" w14:textId="77777777" w:rsidR="00E0436B" w:rsidRDefault="00E0436B" w:rsidP="00E0436B">
      <w:pPr>
        <w:jc w:val="both"/>
        <w:rPr>
          <w:rFonts w:ascii="HelveticaNeueLT Std" w:hAnsi="HelveticaNeueLT Std" w:cs="Tahoma"/>
          <w:sz w:val="20"/>
          <w:szCs w:val="20"/>
        </w:rPr>
      </w:pPr>
    </w:p>
    <w:p w14:paraId="3E76BC58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  <w:bookmarkStart w:id="2" w:name="_Hlk197604249"/>
      <w:bookmarkStart w:id="3" w:name="_Hlk197604143"/>
    </w:p>
    <w:p w14:paraId="478CC86D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1D67466F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5F3255C3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0D74C873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69F9C58E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bookmarkEnd w:id="2"/>
    <w:bookmarkEnd w:id="3"/>
    <w:p w14:paraId="5E8F3183" w14:textId="77777777" w:rsidR="0022717B" w:rsidRDefault="0022717B" w:rsidP="00106A60">
      <w:pPr>
        <w:pStyle w:val="NoParagraphStyle"/>
        <w:ind w:left="360"/>
        <w:rPr>
          <w:rFonts w:ascii="HelveticaNeue LT 55 Roman" w:hAnsi="HelveticaNeue LT 55 Roman" w:cs="HelveticaNeueLT Std"/>
          <w:sz w:val="20"/>
          <w:szCs w:val="20"/>
        </w:rPr>
      </w:pPr>
    </w:p>
    <w:p w14:paraId="3FFDCF2B" w14:textId="2DC441DA" w:rsidR="0022717B" w:rsidRDefault="00DA486C" w:rsidP="0022717B">
      <w:pPr>
        <w:jc w:val="center"/>
        <w:rPr>
          <w:rStyle w:val="Hyperlink"/>
          <w:rFonts w:ascii="Aptos" w:hAnsi="Aptos"/>
          <w:i/>
          <w:iCs/>
        </w:rPr>
      </w:pPr>
      <w:r>
        <w:rPr>
          <w:rFonts w:ascii="Aptos" w:hAnsi="Aptos"/>
        </w:rPr>
        <w:t>A</w:t>
      </w:r>
      <w:r w:rsidR="0022717B" w:rsidRPr="0022717B">
        <w:rPr>
          <w:rFonts w:ascii="Aptos" w:hAnsi="Aptos"/>
        </w:rPr>
        <w:t xml:space="preserve"> copy of </w:t>
      </w:r>
      <w:r w:rsidR="0022717B">
        <w:rPr>
          <w:rFonts w:ascii="Aptos" w:hAnsi="Aptos"/>
        </w:rPr>
        <w:t>the</w:t>
      </w:r>
      <w:r w:rsidR="0022717B" w:rsidRPr="0022717B">
        <w:rPr>
          <w:rFonts w:ascii="Aptos" w:hAnsi="Aptos"/>
        </w:rPr>
        <w:t xml:space="preserve"> completed </w:t>
      </w:r>
      <w:r w:rsidR="0022717B">
        <w:rPr>
          <w:rFonts w:ascii="Aptos" w:hAnsi="Aptos"/>
        </w:rPr>
        <w:t xml:space="preserve">application </w:t>
      </w:r>
      <w:r w:rsidR="0022717B" w:rsidRPr="0022717B">
        <w:rPr>
          <w:rFonts w:ascii="Aptos" w:hAnsi="Aptos"/>
        </w:rPr>
        <w:t>form and supporting documents (details can be found in the Funding Information &amp; Eligibility Criteria document</w:t>
      </w:r>
      <w:r w:rsidR="002C683D">
        <w:rPr>
          <w:rFonts w:ascii="Aptos" w:hAnsi="Aptos"/>
        </w:rPr>
        <w:t xml:space="preserve">) </w:t>
      </w:r>
      <w:r>
        <w:rPr>
          <w:rFonts w:ascii="Aptos" w:hAnsi="Aptos"/>
        </w:rPr>
        <w:t>should be emailed</w:t>
      </w:r>
      <w:r w:rsidR="0022717B" w:rsidRPr="0022717B">
        <w:rPr>
          <w:rFonts w:ascii="Aptos" w:hAnsi="Aptos"/>
        </w:rPr>
        <w:t xml:space="preserve"> to </w:t>
      </w:r>
      <w:hyperlink r:id="rId15" w:history="1">
        <w:r w:rsidR="0022717B" w:rsidRPr="00E2589A">
          <w:rPr>
            <w:rStyle w:val="Hyperlink"/>
            <w:rFonts w:ascii="Aptos" w:hAnsi="Aptos"/>
            <w:i/>
            <w:iCs/>
          </w:rPr>
          <w:t>MatrixCausesFund@matrixlaw.co.uk</w:t>
        </w:r>
      </w:hyperlink>
    </w:p>
    <w:p w14:paraId="35954309" w14:textId="28516CDD" w:rsidR="00106A60" w:rsidRDefault="00B733E9" w:rsidP="006D3B84">
      <w:pPr>
        <w:jc w:val="center"/>
        <w:rPr>
          <w:rFonts w:ascii="HelveticaNeueLT Std Thin" w:hAnsi="HelveticaNeueLT Std Thin"/>
        </w:rPr>
      </w:pPr>
      <w:r>
        <w:rPr>
          <w:noProof/>
          <w:lang w:eastAsia="en-GB"/>
        </w:rPr>
        <w:drawing>
          <wp:inline distT="0" distB="0" distL="0" distR="0" wp14:anchorId="353C9105" wp14:editId="6F943E43">
            <wp:extent cx="1105417" cy="523875"/>
            <wp:effectExtent l="0" t="0" r="0" b="0"/>
            <wp:docPr id="1082131502" name="Picture 1082131502" descr="A logo with blue and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with blue and white 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417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0518B" w14:textId="77777777" w:rsidR="00924710" w:rsidRDefault="00924710" w:rsidP="006D3B84">
      <w:pPr>
        <w:jc w:val="center"/>
        <w:rPr>
          <w:rFonts w:ascii="HelveticaNeueLT Std Thin" w:hAnsi="HelveticaNeueLT Std Thin"/>
        </w:rPr>
      </w:pPr>
    </w:p>
    <w:p w14:paraId="0C5C6905" w14:textId="77777777" w:rsidR="00924710" w:rsidRDefault="00924710" w:rsidP="006D3B84">
      <w:pPr>
        <w:jc w:val="center"/>
        <w:rPr>
          <w:rFonts w:ascii="HelveticaNeueLT Std Thin" w:hAnsi="HelveticaNeueLT Std Thin"/>
        </w:rPr>
      </w:pPr>
    </w:p>
    <w:p w14:paraId="31151E75" w14:textId="218A9B98" w:rsidR="00784F3E" w:rsidRDefault="00784F3E">
      <w:pPr>
        <w:spacing w:after="160" w:line="259" w:lineRule="auto"/>
        <w:rPr>
          <w:rFonts w:ascii="HelveticaNeueLT Std Thin" w:hAnsi="HelveticaNeueLT Std Thin"/>
        </w:rPr>
      </w:pPr>
      <w:r>
        <w:rPr>
          <w:rFonts w:ascii="HelveticaNeueLT Std Thin" w:hAnsi="HelveticaNeueLT Std Thin"/>
        </w:rPr>
        <w:br w:type="page"/>
      </w:r>
    </w:p>
    <w:p w14:paraId="632DC2D9" w14:textId="3A7213D8" w:rsidR="00AB6954" w:rsidRDefault="00622210" w:rsidP="00AB6954">
      <w:pPr>
        <w:pStyle w:val="BodyText"/>
        <w:tabs>
          <w:tab w:val="left" w:pos="1815"/>
          <w:tab w:val="center" w:pos="4513"/>
        </w:tabs>
        <w:rPr>
          <w:rFonts w:ascii="HelveticaNeueLT Std Thin" w:hAnsi="HelveticaNeueLT Std Thin"/>
        </w:rPr>
      </w:pPr>
      <w:r>
        <w:rPr>
          <w:rFonts w:ascii="HelveticaNeueLT Std Thin" w:hAnsi="HelveticaNeueLT Std Thin"/>
        </w:rPr>
        <w:tab/>
      </w:r>
      <w:r>
        <w:rPr>
          <w:rFonts w:ascii="HelveticaNeueLT Std Thin" w:hAnsi="HelveticaNeueLT Std Thin"/>
        </w:rPr>
        <w:tab/>
      </w:r>
    </w:p>
    <w:p w14:paraId="42584B66" w14:textId="77777777" w:rsidR="00AB6954" w:rsidRDefault="00AB6954" w:rsidP="00AB6954">
      <w:pPr>
        <w:spacing w:after="160" w:line="259" w:lineRule="auto"/>
      </w:pPr>
      <w:r w:rsidRPr="00AA652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84BDD9" wp14:editId="7273F60F">
                <wp:simplePos x="0" y="0"/>
                <wp:positionH relativeFrom="margin">
                  <wp:posOffset>1113790</wp:posOffset>
                </wp:positionH>
                <wp:positionV relativeFrom="paragraph">
                  <wp:posOffset>-171450</wp:posOffset>
                </wp:positionV>
                <wp:extent cx="5257165" cy="1828800"/>
                <wp:effectExtent l="0" t="0" r="0" b="0"/>
                <wp:wrapNone/>
                <wp:docPr id="1437630811" name="Text Box 1437630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D98E1E3" w14:textId="77777777" w:rsidR="00AB6954" w:rsidRDefault="00AB6954" w:rsidP="00AB6954">
                            <w:pPr>
                              <w:pStyle w:val="Title"/>
                            </w:pPr>
                            <w:r w:rsidRPr="004E3F61">
                              <w:t>Matrix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Causes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 xml:space="preserve">Fund </w:t>
                            </w:r>
                          </w:p>
                          <w:p w14:paraId="1D1EA040" w14:textId="77777777" w:rsidR="00AB6954" w:rsidRPr="00AE36F8" w:rsidRDefault="00AB6954" w:rsidP="00AB6954">
                            <w:pPr>
                              <w:pStyle w:val="Title"/>
                            </w:pPr>
                            <w:r>
                              <w:t xml:space="preserve">Equality &amp; Diversity monitoring </w:t>
                            </w:r>
                          </w:p>
                          <w:p w14:paraId="3AF6888C" w14:textId="2306B2B9" w:rsidR="00AB6954" w:rsidRPr="00AB6954" w:rsidRDefault="00AB6954" w:rsidP="00AB6954">
                            <w:pPr>
                              <w:pStyle w:val="Title"/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  <w:t xml:space="preserve">v. </w:t>
                            </w:r>
                            <w:r w:rsidR="00B67526"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  <w:t>Jan 26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4BDD9" id="Text Box 1437630811" o:spid="_x0000_s1027" type="#_x0000_t202" style="position:absolute;margin-left:87.7pt;margin-top:-13.5pt;width:413.95pt;height:2in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" filled="f" stroked="f">
                <v:textbox inset=",7.2pt,,7.2pt">
                  <w:txbxContent>
                    <w:p w14:paraId="6D98E1E3" w14:textId="77777777" w:rsidR="00AB6954" w:rsidRDefault="00AB6954" w:rsidP="00AB6954">
                      <w:pPr>
                        <w:pStyle w:val="Title"/>
                      </w:pPr>
                      <w:r w:rsidRPr="004E3F61">
                        <w:t>Matrix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Causes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 xml:space="preserve">Fund </w:t>
                      </w:r>
                    </w:p>
                    <w:p w14:paraId="1D1EA040" w14:textId="77777777" w:rsidR="00AB6954" w:rsidRPr="00AE36F8" w:rsidRDefault="00AB6954" w:rsidP="00AB6954">
                      <w:pPr>
                        <w:pStyle w:val="Title"/>
                      </w:pPr>
                      <w:r>
                        <w:t xml:space="preserve">Equality &amp; Diversity monitoring </w:t>
                      </w:r>
                    </w:p>
                    <w:p w14:paraId="3AF6888C" w14:textId="2306B2B9" w:rsidR="00AB6954" w:rsidRPr="00AB6954" w:rsidRDefault="00AB6954" w:rsidP="00AB6954">
                      <w:pPr>
                        <w:pStyle w:val="Title"/>
                        <w:rPr>
                          <w:color w:val="BFBFBF" w:themeColor="background1" w:themeShade="BF"/>
                          <w:sz w:val="26"/>
                          <w:szCs w:val="22"/>
                        </w:rPr>
                      </w:pPr>
                      <w:r>
                        <w:rPr>
                          <w:color w:val="BFBFBF" w:themeColor="background1" w:themeShade="BF"/>
                          <w:sz w:val="26"/>
                          <w:szCs w:val="22"/>
                        </w:rPr>
                        <w:t xml:space="preserve">v. </w:t>
                      </w:r>
                      <w:r w:rsidR="00B67526">
                        <w:rPr>
                          <w:color w:val="BFBFBF" w:themeColor="background1" w:themeShade="BF"/>
                          <w:sz w:val="26"/>
                          <w:szCs w:val="22"/>
                        </w:rPr>
                        <w:t>Jan 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151EF" w14:textId="77777777" w:rsidR="00AB6954" w:rsidRDefault="00AB6954" w:rsidP="00924710">
      <w:pPr>
        <w:spacing w:after="160" w:line="259" w:lineRule="auto"/>
        <w:ind w:firstLine="720"/>
      </w:pPr>
    </w:p>
    <w:p w14:paraId="5AC11B69" w14:textId="77777777" w:rsidR="00AB6954" w:rsidRDefault="00AB6954" w:rsidP="00AB6954">
      <w:pPr>
        <w:spacing w:after="160" w:line="259" w:lineRule="auto"/>
      </w:pPr>
    </w:p>
    <w:p w14:paraId="3D455FF7" w14:textId="77777777" w:rsidR="00AB6954" w:rsidRDefault="00AB6954" w:rsidP="00AB6954">
      <w:pPr>
        <w:spacing w:after="160" w:line="259" w:lineRule="auto"/>
      </w:pPr>
    </w:p>
    <w:p w14:paraId="14752C10" w14:textId="77777777" w:rsidR="00AB6954" w:rsidRDefault="00AB6954" w:rsidP="00B67526">
      <w:pPr>
        <w:pStyle w:val="Heading2"/>
        <w:rPr>
          <w:sz w:val="28"/>
          <w:szCs w:val="28"/>
        </w:rPr>
      </w:pPr>
    </w:p>
    <w:p w14:paraId="6E2816EF" w14:textId="77777777" w:rsidR="00AB6954" w:rsidRDefault="00AB6954" w:rsidP="00AB6954">
      <w:pPr>
        <w:pStyle w:val="Heading2"/>
        <w:jc w:val="center"/>
        <w:rPr>
          <w:sz w:val="28"/>
          <w:szCs w:val="28"/>
        </w:rPr>
      </w:pPr>
    </w:p>
    <w:p w14:paraId="1304C6B6" w14:textId="77777777" w:rsidR="00AB6954" w:rsidRDefault="00AB6954" w:rsidP="00AB6954">
      <w:pPr>
        <w:pStyle w:val="Heading2"/>
        <w:jc w:val="center"/>
        <w:rPr>
          <w:sz w:val="24"/>
          <w:szCs w:val="24"/>
        </w:rPr>
      </w:pPr>
      <w:r w:rsidRPr="00AB7D95">
        <w:rPr>
          <w:sz w:val="24"/>
          <w:szCs w:val="24"/>
        </w:rPr>
        <w:t>You are under no obligation to provide this information and if you do so, you do so voluntarily</w:t>
      </w:r>
      <w:r>
        <w:rPr>
          <w:sz w:val="24"/>
          <w:szCs w:val="24"/>
        </w:rPr>
        <w:t xml:space="preserve">.  </w:t>
      </w:r>
      <w:r w:rsidRPr="00AB7D95">
        <w:rPr>
          <w:sz w:val="24"/>
          <w:szCs w:val="24"/>
        </w:rPr>
        <w:t xml:space="preserve">All applicants to Matrix Causes Fund will be treated the same regardless of whether or not they provide this information. </w:t>
      </w:r>
    </w:p>
    <w:p w14:paraId="3947FF92" w14:textId="77777777" w:rsidR="00AB6954" w:rsidRPr="00AB7D95" w:rsidRDefault="00AB6954" w:rsidP="00AB6954"/>
    <w:p w14:paraId="1A245A82" w14:textId="77777777" w:rsidR="00AB6954" w:rsidRPr="00AB7D95" w:rsidRDefault="00AB6954" w:rsidP="00AB6954">
      <w:pPr>
        <w:pStyle w:val="Heading2"/>
        <w:jc w:val="center"/>
        <w:rPr>
          <w:sz w:val="24"/>
          <w:szCs w:val="24"/>
        </w:rPr>
      </w:pPr>
      <w:r w:rsidRPr="00AB7D95">
        <w:rPr>
          <w:sz w:val="24"/>
          <w:szCs w:val="24"/>
        </w:rPr>
        <w:t xml:space="preserve">Matrix </w:t>
      </w:r>
      <w:r>
        <w:rPr>
          <w:sz w:val="24"/>
          <w:szCs w:val="24"/>
        </w:rPr>
        <w:t>w</w:t>
      </w:r>
      <w:r w:rsidRPr="00AB7D95">
        <w:rPr>
          <w:sz w:val="24"/>
          <w:szCs w:val="24"/>
        </w:rPr>
        <w:t>ill not discriminate on the grounds of any protected characteristic.</w:t>
      </w:r>
    </w:p>
    <w:p w14:paraId="7FB0F83A" w14:textId="77777777" w:rsidR="00AB6954" w:rsidRPr="00864690" w:rsidRDefault="00AB6954" w:rsidP="00AB6954"/>
    <w:p w14:paraId="432FC274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  <w:r w:rsidRPr="00D561EE">
        <w:rPr>
          <w:rFonts w:ascii="Aptos" w:hAnsi="Aptos" w:cs="Tahoma"/>
        </w:rPr>
        <w:t xml:space="preserve">Collecting diversity data is part of exercising </w:t>
      </w:r>
      <w:r>
        <w:rPr>
          <w:rFonts w:ascii="Aptos" w:hAnsi="Aptos" w:cs="Tahoma"/>
        </w:rPr>
        <w:t xml:space="preserve">the Matrix Equality &amp; Diversity Policy and by </w:t>
      </w:r>
      <w:r w:rsidRPr="00D561EE">
        <w:rPr>
          <w:rFonts w:ascii="Aptos" w:hAnsi="Aptos" w:cs="Tahoma"/>
        </w:rPr>
        <w:t xml:space="preserve">summarising this data, </w:t>
      </w:r>
      <w:r>
        <w:rPr>
          <w:rFonts w:ascii="Aptos" w:hAnsi="Aptos" w:cs="Tahoma"/>
        </w:rPr>
        <w:t>it will help to</w:t>
      </w:r>
      <w:r w:rsidRPr="00D561EE">
        <w:rPr>
          <w:rFonts w:ascii="Aptos" w:hAnsi="Aptos" w:cs="Tahoma"/>
        </w:rPr>
        <w:t xml:space="preserve"> ensure we are funding a diverse range of organisations.</w:t>
      </w:r>
    </w:p>
    <w:p w14:paraId="1A43BFDF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  <w:r w:rsidRPr="00D561EE">
        <w:rPr>
          <w:rFonts w:ascii="Aptos" w:hAnsi="Aptos" w:cs="Tahoma"/>
        </w:rPr>
        <w:t xml:space="preserve">The questionnaire will be separated from </w:t>
      </w:r>
      <w:r>
        <w:rPr>
          <w:rFonts w:ascii="Aptos" w:hAnsi="Aptos" w:cs="Tahoma"/>
        </w:rPr>
        <w:t>the</w:t>
      </w:r>
      <w:r w:rsidRPr="00D561EE">
        <w:rPr>
          <w:rFonts w:ascii="Aptos" w:hAnsi="Aptos" w:cs="Tahoma"/>
        </w:rPr>
        <w:t xml:space="preserve"> application form and will not be used at any stage in the funding allocation process.</w:t>
      </w:r>
    </w:p>
    <w:p w14:paraId="34249EC9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  <w:r w:rsidRPr="00D561EE">
        <w:rPr>
          <w:rFonts w:ascii="Aptos" w:hAnsi="Aptos" w:cs="Tahoma"/>
        </w:rPr>
        <w:t xml:space="preserve">The data </w:t>
      </w:r>
      <w:r>
        <w:rPr>
          <w:rFonts w:ascii="Aptos" w:hAnsi="Aptos" w:cs="Tahoma"/>
        </w:rPr>
        <w:t>requested relates to the</w:t>
      </w:r>
      <w:r w:rsidRPr="00D561EE">
        <w:rPr>
          <w:rFonts w:ascii="Aptos" w:hAnsi="Aptos" w:cs="Tahoma"/>
        </w:rPr>
        <w:t xml:space="preserve"> </w:t>
      </w:r>
      <w:r w:rsidRPr="00AB6954">
        <w:rPr>
          <w:rFonts w:ascii="Aptos" w:hAnsi="Aptos" w:cs="Tahoma"/>
          <w:i/>
          <w:iCs/>
          <w:color w:val="1F4E79" w:themeColor="accent1" w:themeShade="80"/>
        </w:rPr>
        <w:t>organisation only</w:t>
      </w:r>
      <w:r>
        <w:rPr>
          <w:rFonts w:ascii="Aptos" w:hAnsi="Aptos" w:cs="Tahoma"/>
        </w:rPr>
        <w:t xml:space="preserve">, </w:t>
      </w:r>
      <w:r w:rsidRPr="00D561EE">
        <w:rPr>
          <w:rFonts w:ascii="Aptos" w:hAnsi="Aptos" w:cs="Tahoma"/>
        </w:rPr>
        <w:t xml:space="preserve">do </w:t>
      </w:r>
      <w:r w:rsidRPr="00AB6954">
        <w:rPr>
          <w:rFonts w:ascii="Aptos" w:hAnsi="Aptos" w:cs="Tahoma"/>
          <w:i/>
          <w:iCs/>
          <w:u w:val="single"/>
        </w:rPr>
        <w:t>not</w:t>
      </w:r>
      <w:r w:rsidRPr="00D561EE">
        <w:rPr>
          <w:rFonts w:ascii="Aptos" w:hAnsi="Aptos" w:cs="Tahoma"/>
        </w:rPr>
        <w:t xml:space="preserve"> include any sensitive </w:t>
      </w:r>
      <w:r w:rsidRPr="00AB7D95">
        <w:rPr>
          <w:rFonts w:ascii="Aptos" w:hAnsi="Aptos" w:cs="Tahoma"/>
          <w:color w:val="1F4E79" w:themeColor="accent1" w:themeShade="80"/>
        </w:rPr>
        <w:t xml:space="preserve">personal data </w:t>
      </w:r>
      <w:r w:rsidRPr="00D561EE">
        <w:rPr>
          <w:rFonts w:ascii="Aptos" w:hAnsi="Aptos" w:cs="Tahoma"/>
        </w:rPr>
        <w:t>in this questionnaire.</w:t>
      </w:r>
    </w:p>
    <w:p w14:paraId="7BEC5783" w14:textId="77777777" w:rsidR="00AB6954" w:rsidRPr="00D561EE" w:rsidRDefault="00AB6954" w:rsidP="00AB6954">
      <w:pPr>
        <w:spacing w:line="360" w:lineRule="auto"/>
        <w:rPr>
          <w:rFonts w:ascii="Aptos" w:hAnsi="Aptos" w:cs="Tahoma"/>
        </w:rPr>
      </w:pPr>
    </w:p>
    <w:p w14:paraId="34E63C45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7FA2EA52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28044207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4665D24C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4B417996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29E25060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6A324764" w14:textId="77777777" w:rsidR="00AB6954" w:rsidRDefault="00AB6954" w:rsidP="00AB6954">
      <w:pPr>
        <w:spacing w:line="360" w:lineRule="auto"/>
        <w:jc w:val="center"/>
        <w:rPr>
          <w:rFonts w:ascii="HelveticaNeueLT Std" w:hAnsi="HelveticaNeueLT Std" w:cs="Tahoma"/>
          <w:sz w:val="20"/>
          <w:szCs w:val="20"/>
        </w:rPr>
      </w:pPr>
      <w:r>
        <w:rPr>
          <w:noProof/>
        </w:rPr>
        <w:drawing>
          <wp:inline distT="0" distB="0" distL="0" distR="0" wp14:anchorId="65B3A18C" wp14:editId="37495AB1">
            <wp:extent cx="1105417" cy="523875"/>
            <wp:effectExtent l="0" t="0" r="0" b="0"/>
            <wp:docPr id="905304271" name="Picture 905304271" descr="A logo with blue and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with blue and white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99" cy="5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C356" w14:textId="77777777" w:rsidR="00AB6954" w:rsidRDefault="00AB6954" w:rsidP="00AB6954">
      <w:pPr>
        <w:spacing w:line="360" w:lineRule="auto"/>
        <w:jc w:val="center"/>
        <w:rPr>
          <w:rFonts w:ascii="HelveticaNeueLT Std" w:hAnsi="HelveticaNeueLT Std" w:cs="Tahoma"/>
          <w:sz w:val="20"/>
          <w:szCs w:val="20"/>
        </w:rPr>
      </w:pPr>
    </w:p>
    <w:p w14:paraId="13F78553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  <w:sectPr w:rsidR="00AB6954" w:rsidSect="006D3B8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6" w:h="16838"/>
          <w:pgMar w:top="993" w:right="1440" w:bottom="1440" w:left="1440" w:header="708" w:footer="708" w:gutter="0"/>
          <w:cols w:space="708"/>
          <w:titlePg/>
          <w:docGrid w:linePitch="360"/>
        </w:sectPr>
      </w:pPr>
    </w:p>
    <w:p w14:paraId="7D9D8BCA" w14:textId="77777777" w:rsidR="00784F3E" w:rsidRDefault="00784F3E">
      <w:pPr>
        <w:spacing w:after="160" w:line="259" w:lineRule="auto"/>
        <w:rPr>
          <w:rFonts w:ascii="HelveticaNeueLT Std Thin" w:hAnsi="HelveticaNeueLT Std Thin" w:cs="HelveticaNeueLT Std Thin"/>
          <w:i/>
          <w:iCs/>
          <w:color w:val="00AEC7"/>
          <w:sz w:val="26"/>
          <w:szCs w:val="26"/>
        </w:rPr>
      </w:pPr>
      <w:r>
        <w:rPr>
          <w:i/>
          <w:iCs/>
          <w:sz w:val="26"/>
          <w:szCs w:val="26"/>
        </w:rPr>
        <w:br w:type="page"/>
      </w:r>
    </w:p>
    <w:p w14:paraId="19C274C8" w14:textId="404A4DF5" w:rsidR="00AB6954" w:rsidRPr="00D561EE" w:rsidRDefault="00AB6954" w:rsidP="00AB6954">
      <w:pPr>
        <w:pStyle w:val="Heading2"/>
        <w:rPr>
          <w:i/>
          <w:iCs/>
          <w:sz w:val="26"/>
          <w:szCs w:val="26"/>
        </w:rPr>
      </w:pPr>
      <w:r w:rsidRPr="00D561EE">
        <w:rPr>
          <w:i/>
          <w:iCs/>
          <w:sz w:val="26"/>
          <w:szCs w:val="26"/>
        </w:rPr>
        <w:t>General</w:t>
      </w:r>
    </w:p>
    <w:p w14:paraId="5406D5E7" w14:textId="77777777" w:rsidR="00AB6954" w:rsidRPr="00AB6954" w:rsidRDefault="00AB6954" w:rsidP="00AB6954">
      <w:pPr>
        <w:spacing w:line="360" w:lineRule="auto"/>
        <w:rPr>
          <w:rFonts w:ascii="Aptos" w:hAnsi="Aptos" w:cs="Tahoma"/>
        </w:rPr>
      </w:pPr>
      <w:r w:rsidRPr="00AB6954">
        <w:rPr>
          <w:rFonts w:ascii="Aptos" w:hAnsi="Aptos" w:cs="Tahoma"/>
        </w:rPr>
        <w:t xml:space="preserve">Does your organisation seek to support individuals or groups based on any particular protected characteristics? You may select multiple options if applicable.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"/>
        <w:gridCol w:w="2702"/>
      </w:tblGrid>
      <w:tr w:rsidR="00AB6954" w:rsidRPr="00AB6954" w14:paraId="6EE3FBE0" w14:textId="77777777" w:rsidTr="007D34DD">
        <w:trPr>
          <w:trHeight w:val="289"/>
          <w:jc w:val="center"/>
        </w:trPr>
        <w:sdt>
          <w:sdtPr>
            <w:rPr>
              <w:rFonts w:ascii="Aptos" w:hAnsi="Aptos" w:cs="Tahoma"/>
            </w:rPr>
            <w:id w:val="204185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48D011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7562EB2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Gender</w:t>
            </w:r>
          </w:p>
        </w:tc>
      </w:tr>
      <w:tr w:rsidR="00AB6954" w:rsidRPr="00AB6954" w14:paraId="16CA1139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19733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42AFF2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08649C3A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Disability</w:t>
            </w:r>
          </w:p>
        </w:tc>
      </w:tr>
      <w:tr w:rsidR="00AB6954" w:rsidRPr="00AB6954" w14:paraId="761FC028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66443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1037B5E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5DA09FCF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Ethnicity</w:t>
            </w:r>
          </w:p>
        </w:tc>
      </w:tr>
      <w:tr w:rsidR="00AB6954" w:rsidRPr="00AB6954" w14:paraId="0F772750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76457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1BB751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315470C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Sexual orientation</w:t>
            </w:r>
          </w:p>
        </w:tc>
      </w:tr>
      <w:tr w:rsidR="00AB6954" w:rsidRPr="00AB6954" w14:paraId="5659B950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160415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92BD132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510560A7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None of the above</w:t>
            </w:r>
          </w:p>
        </w:tc>
      </w:tr>
    </w:tbl>
    <w:p w14:paraId="2ADB7AAD" w14:textId="77777777" w:rsidR="00AB6954" w:rsidRPr="00AB6954" w:rsidRDefault="00AB6954" w:rsidP="00AB6954">
      <w:pPr>
        <w:rPr>
          <w:rFonts w:ascii="Aptos" w:hAnsi="Aptos"/>
          <w:sz w:val="24"/>
          <w:szCs w:val="24"/>
        </w:rPr>
      </w:pPr>
    </w:p>
    <w:p w14:paraId="40FE0368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Gender</w:t>
      </w:r>
    </w:p>
    <w:p w14:paraId="6BD58E56" w14:textId="5A742456" w:rsidR="00AB6954" w:rsidRPr="00AB6954" w:rsidRDefault="00AB6954" w:rsidP="00AB6954">
      <w:pPr>
        <w:spacing w:line="360" w:lineRule="auto"/>
        <w:rPr>
          <w:rFonts w:ascii="Aptos" w:hAnsi="Aptos" w:cs="Tahoma"/>
        </w:rPr>
      </w:pPr>
      <w:r w:rsidRPr="00AB6954">
        <w:rPr>
          <w:rFonts w:ascii="Aptos" w:hAnsi="Aptos" w:cs="Tahoma"/>
        </w:rPr>
        <w:t>If you selected “</w:t>
      </w:r>
      <w:r>
        <w:rPr>
          <w:rFonts w:ascii="Aptos" w:hAnsi="Aptos" w:cs="Tahoma"/>
        </w:rPr>
        <w:t>General</w:t>
      </w:r>
      <w:r w:rsidRPr="00AB6954">
        <w:rPr>
          <w:rFonts w:ascii="Aptos" w:hAnsi="Aptos" w:cs="Tahoma"/>
        </w:rPr>
        <w:t>”, who does your organisation specifically support?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121"/>
      </w:tblGrid>
      <w:tr w:rsidR="00AB6954" w:rsidRPr="00AB6954" w14:paraId="7F493988" w14:textId="77777777" w:rsidTr="007D34DD">
        <w:trPr>
          <w:trHeight w:val="272"/>
          <w:jc w:val="center"/>
        </w:trPr>
        <w:sdt>
          <w:sdtPr>
            <w:rPr>
              <w:rFonts w:ascii="Aptos" w:hAnsi="Aptos" w:cs="Tahoma"/>
            </w:rPr>
            <w:id w:val="12844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AC2661C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0ED43D88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Women</w:t>
            </w:r>
          </w:p>
        </w:tc>
      </w:tr>
      <w:tr w:rsidR="00AB6954" w:rsidRPr="00AB6954" w14:paraId="64EFD540" w14:textId="77777777" w:rsidTr="007D34DD">
        <w:trPr>
          <w:trHeight w:val="665"/>
          <w:jc w:val="center"/>
        </w:trPr>
        <w:sdt>
          <w:sdtPr>
            <w:rPr>
              <w:rFonts w:ascii="Aptos" w:hAnsi="Aptos" w:cs="Tahoma"/>
            </w:rPr>
            <w:id w:val="-16139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7312046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72AFFFA8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Men</w:t>
            </w:r>
          </w:p>
        </w:tc>
      </w:tr>
      <w:tr w:rsidR="00AB6954" w:rsidRPr="00AB6954" w14:paraId="5484FE23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353895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FD4F6F4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0812CE67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Trans folk</w:t>
            </w:r>
          </w:p>
        </w:tc>
      </w:tr>
      <w:tr w:rsidR="00AB6954" w:rsidRPr="00AB6954" w14:paraId="26D5EE45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34062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D1671D0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3118FE0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Other</w:t>
            </w:r>
          </w:p>
        </w:tc>
      </w:tr>
      <w:tr w:rsidR="00AB6954" w:rsidRPr="00AB6954" w14:paraId="69AEF16B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152469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22887B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5FDAD875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N/A</w:t>
            </w:r>
          </w:p>
        </w:tc>
      </w:tr>
    </w:tbl>
    <w:p w14:paraId="77708BC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33B05A4B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6E05DEE4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51EF15DD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513D21B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2617532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6C6CABA7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0A321344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21B3AC0F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Ethnicity</w:t>
      </w:r>
    </w:p>
    <w:p w14:paraId="04DC72D3" w14:textId="77777777" w:rsidR="00AB6954" w:rsidRPr="00AB6954" w:rsidRDefault="00AB6954" w:rsidP="00AB6954">
      <w:pPr>
        <w:spacing w:line="360" w:lineRule="auto"/>
        <w:rPr>
          <w:rFonts w:cstheme="minorHAnsi"/>
        </w:rPr>
      </w:pPr>
      <w:r w:rsidRPr="00AB6954">
        <w:rPr>
          <w:rFonts w:cstheme="minorHAnsi"/>
        </w:rPr>
        <w:t xml:space="preserve">If you selected “Ethnicity” in question 1, which ethnic group does your organisation specifically support?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2552"/>
      </w:tblGrid>
      <w:tr w:rsidR="00AB6954" w:rsidRPr="00AB6954" w14:paraId="59FBD8C6" w14:textId="77777777" w:rsidTr="007D34DD">
        <w:trPr>
          <w:jc w:val="center"/>
        </w:trPr>
        <w:sdt>
          <w:sdtPr>
            <w:rPr>
              <w:rFonts w:cstheme="minorHAnsi"/>
            </w:rPr>
            <w:id w:val="-171132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82DC50C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EED2046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Arab</w:t>
            </w:r>
          </w:p>
        </w:tc>
      </w:tr>
      <w:tr w:rsidR="00AB6954" w:rsidRPr="00AB6954" w14:paraId="3CD2756C" w14:textId="77777777" w:rsidTr="007D34DD">
        <w:trPr>
          <w:jc w:val="center"/>
        </w:trPr>
        <w:sdt>
          <w:sdtPr>
            <w:rPr>
              <w:rFonts w:cstheme="minorHAnsi"/>
            </w:rPr>
            <w:id w:val="195645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DB7F860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05C0498E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Asian / Asian British</w:t>
            </w:r>
          </w:p>
        </w:tc>
      </w:tr>
      <w:tr w:rsidR="00AB6954" w:rsidRPr="00AB6954" w14:paraId="7331BF31" w14:textId="77777777" w:rsidTr="007D34DD">
        <w:trPr>
          <w:jc w:val="center"/>
        </w:trPr>
        <w:sdt>
          <w:sdtPr>
            <w:rPr>
              <w:rFonts w:cstheme="minorHAnsi"/>
            </w:rPr>
            <w:id w:val="-32713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0EF89D9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30882CF7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Black / Black British</w:t>
            </w:r>
          </w:p>
        </w:tc>
      </w:tr>
      <w:tr w:rsidR="00AB6954" w:rsidRPr="00AB6954" w14:paraId="2A8E03D2" w14:textId="77777777" w:rsidTr="007D34DD">
        <w:trPr>
          <w:jc w:val="center"/>
        </w:trPr>
        <w:sdt>
          <w:sdtPr>
            <w:rPr>
              <w:rFonts w:cstheme="minorHAnsi"/>
            </w:rPr>
            <w:id w:val="-110896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680B53C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2B59125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Mixed / Multiple</w:t>
            </w:r>
          </w:p>
        </w:tc>
      </w:tr>
      <w:tr w:rsidR="00AB6954" w:rsidRPr="00AB6954" w14:paraId="1E0B5FE0" w14:textId="77777777" w:rsidTr="007D34DD">
        <w:trPr>
          <w:jc w:val="center"/>
        </w:trPr>
        <w:sdt>
          <w:sdtPr>
            <w:rPr>
              <w:rFonts w:cstheme="minorHAnsi"/>
            </w:rPr>
            <w:id w:val="-186289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5355ECA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0B823A83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White</w:t>
            </w:r>
          </w:p>
        </w:tc>
      </w:tr>
      <w:tr w:rsidR="00AB6954" w:rsidRPr="00AB6954" w14:paraId="57507377" w14:textId="77777777" w:rsidTr="007D34DD">
        <w:trPr>
          <w:jc w:val="center"/>
        </w:trPr>
        <w:sdt>
          <w:sdtPr>
            <w:rPr>
              <w:rFonts w:cstheme="minorHAnsi"/>
            </w:rPr>
            <w:id w:val="367646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569D544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382750B8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Any Other Ethnic Group</w:t>
            </w:r>
          </w:p>
        </w:tc>
      </w:tr>
      <w:tr w:rsidR="00AB6954" w:rsidRPr="00AB6954" w14:paraId="4EBADA14" w14:textId="77777777" w:rsidTr="007D34DD">
        <w:trPr>
          <w:jc w:val="center"/>
        </w:trPr>
        <w:sdt>
          <w:sdtPr>
            <w:rPr>
              <w:rFonts w:cstheme="minorHAnsi"/>
            </w:rPr>
            <w:id w:val="142237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46A8727" w14:textId="77777777" w:rsidR="00AB6954" w:rsidRPr="00AB6954" w:rsidRDefault="00AB6954" w:rsidP="007D34DD">
                <w:pPr>
                  <w:spacing w:line="360" w:lineRule="auto"/>
                  <w:rPr>
                    <w:rFonts w:cstheme="minorHAnsi"/>
                    <w:sz w:val="22"/>
                    <w:szCs w:val="22"/>
                  </w:rPr>
                </w:pPr>
                <w:r w:rsidRPr="00AB695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5CFC4B9" w14:textId="77777777" w:rsidR="00AB6954" w:rsidRPr="00AB6954" w:rsidRDefault="00AB6954" w:rsidP="007D34DD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AB6954">
              <w:rPr>
                <w:rFonts w:cstheme="minorHAnsi"/>
                <w:sz w:val="22"/>
                <w:szCs w:val="22"/>
              </w:rPr>
              <w:t>N/A</w:t>
            </w:r>
          </w:p>
        </w:tc>
      </w:tr>
    </w:tbl>
    <w:p w14:paraId="714D082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333FC186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Sexual Orientation</w:t>
      </w:r>
    </w:p>
    <w:p w14:paraId="2FF0126A" w14:textId="77777777" w:rsidR="00AB6954" w:rsidRPr="00AB6954" w:rsidRDefault="00AB6954" w:rsidP="00AB6954">
      <w:pPr>
        <w:spacing w:line="360" w:lineRule="auto"/>
        <w:rPr>
          <w:rFonts w:ascii="Aptos" w:hAnsi="Aptos" w:cstheme="minorHAnsi"/>
        </w:rPr>
      </w:pPr>
      <w:r w:rsidRPr="00AB6954">
        <w:rPr>
          <w:rFonts w:ascii="Aptos" w:hAnsi="Aptos" w:cstheme="minorHAnsi"/>
        </w:rPr>
        <w:t>If you selected “Sexual Orientation” in question 1, does your organisation support a specific group?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8"/>
        <w:gridCol w:w="2282"/>
      </w:tblGrid>
      <w:tr w:rsidR="00AB6954" w:rsidRPr="00AB6954" w14:paraId="38E92FDA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89546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27FF3318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0457D73F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Gay/Lesbian</w:t>
            </w:r>
          </w:p>
        </w:tc>
      </w:tr>
      <w:tr w:rsidR="00AB6954" w:rsidRPr="00AB6954" w14:paraId="172E4672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35776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64DD9F3A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25325687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Bi</w:t>
            </w:r>
          </w:p>
        </w:tc>
      </w:tr>
      <w:tr w:rsidR="00AB6954" w:rsidRPr="00AB6954" w14:paraId="3F9F685B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179628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65514F3D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7B59D077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Heterosexual/straight</w:t>
            </w:r>
          </w:p>
        </w:tc>
      </w:tr>
      <w:tr w:rsidR="00AB6954" w:rsidRPr="00AB6954" w14:paraId="4732FA75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70941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6173401A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1D6F0581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Other (please state)</w:t>
            </w:r>
          </w:p>
        </w:tc>
      </w:tr>
      <w:tr w:rsidR="00AB6954" w:rsidRPr="00AB6954" w14:paraId="5C6EEBEC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84978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</w:tcPr>
              <w:p w14:paraId="09BF371E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07B240DC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N/A</w:t>
            </w:r>
          </w:p>
        </w:tc>
      </w:tr>
    </w:tbl>
    <w:p w14:paraId="265D98D3" w14:textId="77777777" w:rsidR="00AB6954" w:rsidRPr="00AB6954" w:rsidRDefault="00AB6954" w:rsidP="00AB6954">
      <w:pPr>
        <w:pStyle w:val="BodyText"/>
        <w:tabs>
          <w:tab w:val="left" w:pos="1815"/>
          <w:tab w:val="center" w:pos="4513"/>
        </w:tabs>
        <w:rPr>
          <w:rFonts w:ascii="Aptos" w:hAnsi="Aptos" w:cstheme="minorHAnsi"/>
          <w:sz w:val="24"/>
          <w:szCs w:val="24"/>
        </w:rPr>
      </w:pPr>
    </w:p>
    <w:bookmarkEnd w:id="1"/>
    <w:p w14:paraId="7027BC27" w14:textId="77777777" w:rsidR="00106A60" w:rsidRDefault="00106A60" w:rsidP="00622210">
      <w:pPr>
        <w:pStyle w:val="BodyText"/>
        <w:tabs>
          <w:tab w:val="left" w:pos="1815"/>
          <w:tab w:val="center" w:pos="4513"/>
        </w:tabs>
        <w:rPr>
          <w:rFonts w:ascii="HelveticaNeueLT Std Thin" w:hAnsi="HelveticaNeueLT Std Thin"/>
        </w:rPr>
      </w:pPr>
    </w:p>
    <w:sectPr w:rsidR="00106A60" w:rsidSect="00AB6954">
      <w:type w:val="continuous"/>
      <w:pgSz w:w="11906" w:h="16838"/>
      <w:pgMar w:top="993" w:right="1440" w:bottom="1440" w:left="1440" w:header="708" w:footer="708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7D83D" w14:textId="77777777" w:rsidR="005E5EF2" w:rsidRDefault="005E5EF2" w:rsidP="00B25B6F">
      <w:pPr>
        <w:spacing w:after="0" w:line="240" w:lineRule="auto"/>
      </w:pPr>
      <w:r>
        <w:separator/>
      </w:r>
    </w:p>
  </w:endnote>
  <w:endnote w:type="continuationSeparator" w:id="0">
    <w:p w14:paraId="5924BC08" w14:textId="77777777" w:rsidR="005E5EF2" w:rsidRDefault="005E5EF2" w:rsidP="00B2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NeueLT Std Thin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E784" w14:textId="0042D60F" w:rsidR="001F09DD" w:rsidRPr="005476A4" w:rsidRDefault="001F09DD" w:rsidP="005476A4">
    <w:pPr>
      <w:pStyle w:val="Footer"/>
      <w:ind w:left="-426"/>
      <w:jc w:val="center"/>
      <w:rPr>
        <w:rFonts w:ascii="HelveticaNeueLT Std" w:hAnsi="HelveticaNeueLT Std"/>
        <w:i/>
        <w:iCs/>
        <w:color w:val="2E74B5" w:themeColor="accent1" w:themeShade="BF"/>
        <w:sz w:val="20"/>
        <w:szCs w:val="20"/>
      </w:rPr>
    </w:pPr>
    <w:r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 xml:space="preserve">The Matrix Causes Fund (MCF) is a restricted fund operating under the auspices of Prism the Gift </w:t>
    </w:r>
    <w:r w:rsidR="005476A4"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 xml:space="preserve">Fund </w:t>
    </w:r>
    <w:r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>UK Charity No. 1099682</w:t>
    </w:r>
  </w:p>
  <w:p w14:paraId="4BEC5091" w14:textId="2B97F46E" w:rsidR="007C47F4" w:rsidRPr="001F09DD" w:rsidRDefault="007C47F4" w:rsidP="001F0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E151" w14:textId="77777777" w:rsidR="005476A4" w:rsidRPr="00030174" w:rsidRDefault="005476A4" w:rsidP="00AD6A87">
    <w:pPr>
      <w:pStyle w:val="Heading3"/>
      <w:ind w:left="-567"/>
      <w:jc w:val="center"/>
      <w:rPr>
        <w:rFonts w:ascii="HelveticaNeueLT Std Thin" w:hAnsi="HelveticaNeueLT Std Thin"/>
        <w:i/>
        <w:iCs/>
        <w:sz w:val="18"/>
        <w:szCs w:val="18"/>
      </w:rPr>
    </w:pPr>
    <w:r w:rsidRPr="00030174">
      <w:rPr>
        <w:rFonts w:ascii="HelveticaNeueLT Std Thin" w:hAnsi="HelveticaNeueLT Std Thin"/>
        <w:i/>
        <w:iCs/>
        <w:sz w:val="18"/>
        <w:szCs w:val="18"/>
      </w:rPr>
      <w:t>The Matrix Causes Fund (MCF) is a restricted fund operating under the auspices of Prism the Gift Fund UK Charity No. 1099682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6891" w14:textId="77777777" w:rsidR="00AB6954" w:rsidRDefault="00AB695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96C1" w14:textId="77777777" w:rsidR="00AB6954" w:rsidRPr="00030174" w:rsidRDefault="00AB6954" w:rsidP="001F09DD">
    <w:pPr>
      <w:pStyle w:val="Footer"/>
      <w:jc w:val="center"/>
      <w:rPr>
        <w:rFonts w:ascii="HelveticaNeueLT Std" w:hAnsi="HelveticaNeueLT Std"/>
        <w:color w:val="000000" w:themeColor="text1"/>
        <w:sz w:val="16"/>
        <w:szCs w:val="16"/>
      </w:rPr>
    </w:pPr>
  </w:p>
  <w:p w14:paraId="13293605" w14:textId="77777777" w:rsidR="00AB6954" w:rsidRPr="00030174" w:rsidRDefault="00AB6954" w:rsidP="00F33B12">
    <w:pPr>
      <w:pStyle w:val="Heading3"/>
      <w:ind w:left="-567"/>
      <w:jc w:val="center"/>
      <w:rPr>
        <w:rFonts w:ascii="HelveticaNeueLT Std Thin" w:hAnsi="HelveticaNeueLT Std Thin"/>
        <w:i/>
        <w:iCs/>
        <w:sz w:val="18"/>
        <w:szCs w:val="18"/>
      </w:rPr>
    </w:pPr>
    <w:r w:rsidRPr="00030174">
      <w:rPr>
        <w:rFonts w:ascii="HelveticaNeueLT Std Thin" w:hAnsi="HelveticaNeueLT Std Thin"/>
        <w:i/>
        <w:iCs/>
        <w:sz w:val="18"/>
        <w:szCs w:val="18"/>
      </w:rPr>
      <w:t>The Matrix Causes Fund (MCF) is a restricted fund operating under the auspices of Prism the Gift Fund UK Charity No. 1099682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7A44" w14:textId="77777777" w:rsidR="00AB6954" w:rsidRPr="00030174" w:rsidRDefault="00AB6954" w:rsidP="00F33B12">
    <w:pPr>
      <w:pStyle w:val="Heading3"/>
      <w:ind w:left="-567"/>
      <w:jc w:val="center"/>
      <w:rPr>
        <w:rFonts w:ascii="HelveticaNeueLT Std Thin" w:hAnsi="HelveticaNeueLT Std Thin"/>
        <w:i/>
        <w:iCs/>
        <w:sz w:val="18"/>
        <w:szCs w:val="18"/>
      </w:rPr>
    </w:pPr>
    <w:r w:rsidRPr="00030174">
      <w:rPr>
        <w:rFonts w:ascii="HelveticaNeueLT Std Thin" w:hAnsi="HelveticaNeueLT Std Thin"/>
        <w:i/>
        <w:iCs/>
        <w:sz w:val="18"/>
        <w:szCs w:val="18"/>
      </w:rPr>
      <w:t>The Matrix Causes Fund (MCF) is a restricted fund operating under the auspices of Prism the Gift Fund UK Charity No. 1099682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FF75C" w14:textId="77777777" w:rsidR="005E5EF2" w:rsidRDefault="005E5EF2" w:rsidP="00B25B6F">
      <w:pPr>
        <w:spacing w:after="0" w:line="240" w:lineRule="auto"/>
      </w:pPr>
      <w:r>
        <w:separator/>
      </w:r>
    </w:p>
  </w:footnote>
  <w:footnote w:type="continuationSeparator" w:id="0">
    <w:p w14:paraId="51AE7820" w14:textId="77777777" w:rsidR="005E5EF2" w:rsidRDefault="005E5EF2" w:rsidP="00B2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EA34" w14:textId="7719F012" w:rsidR="00622210" w:rsidRDefault="00622210">
    <w:pPr>
      <w:pStyle w:val="Header"/>
    </w:pPr>
    <w:r w:rsidRPr="00B25B6F"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391BEA89" wp14:editId="10C9895E">
          <wp:simplePos x="0" y="0"/>
          <wp:positionH relativeFrom="column">
            <wp:posOffset>-314325</wp:posOffset>
          </wp:positionH>
          <wp:positionV relativeFrom="paragraph">
            <wp:posOffset>437515</wp:posOffset>
          </wp:positionV>
          <wp:extent cx="3006725" cy="5445125"/>
          <wp:effectExtent l="0" t="0" r="3175" b="3175"/>
          <wp:wrapNone/>
          <wp:docPr id="1882961054" name="Picture 1882961054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395988" name="Picture 921395988" descr="A black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725" cy="54451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022F" w14:textId="77777777" w:rsidR="00AB6954" w:rsidRDefault="00AB69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446D" w14:textId="0D9DD66A" w:rsidR="00AB6954" w:rsidRDefault="00AB695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1BCA" w14:textId="15ABF011" w:rsidR="00AB6954" w:rsidRDefault="00AB69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7A6"/>
    <w:multiLevelType w:val="hybridMultilevel"/>
    <w:tmpl w:val="BD2A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9DA"/>
    <w:multiLevelType w:val="hybridMultilevel"/>
    <w:tmpl w:val="3D46FB5E"/>
    <w:lvl w:ilvl="0" w:tplc="8638A36E">
      <w:numFmt w:val="bullet"/>
      <w:lvlText w:val="-"/>
      <w:lvlJc w:val="left"/>
      <w:pPr>
        <w:ind w:left="1800" w:hanging="360"/>
      </w:pPr>
      <w:rPr>
        <w:rFonts w:ascii="HelveticaNeueLT Std" w:eastAsiaTheme="minorHAnsi" w:hAnsi="HelveticaNeueLT St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F04E46"/>
    <w:multiLevelType w:val="hybridMultilevel"/>
    <w:tmpl w:val="F64EC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2613C"/>
    <w:multiLevelType w:val="hybridMultilevel"/>
    <w:tmpl w:val="2E5E3E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784"/>
    <w:multiLevelType w:val="hybridMultilevel"/>
    <w:tmpl w:val="3044FFE8"/>
    <w:lvl w:ilvl="0" w:tplc="5D4CB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2AB5"/>
    <w:multiLevelType w:val="hybridMultilevel"/>
    <w:tmpl w:val="33A2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22C1"/>
    <w:multiLevelType w:val="hybridMultilevel"/>
    <w:tmpl w:val="7EF02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51D9A"/>
    <w:multiLevelType w:val="hybridMultilevel"/>
    <w:tmpl w:val="AD6EB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290E"/>
    <w:multiLevelType w:val="hybridMultilevel"/>
    <w:tmpl w:val="BDA01D30"/>
    <w:lvl w:ilvl="0" w:tplc="525606B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25606B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A53C5"/>
    <w:multiLevelType w:val="hybridMultilevel"/>
    <w:tmpl w:val="1A0CB616"/>
    <w:lvl w:ilvl="0" w:tplc="B8762E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EE0575"/>
    <w:multiLevelType w:val="hybridMultilevel"/>
    <w:tmpl w:val="8EEA2CB0"/>
    <w:lvl w:ilvl="0" w:tplc="6E205782">
      <w:start w:val="1"/>
      <w:numFmt w:val="bullet"/>
      <w:lvlText w:val="-"/>
      <w:lvlJc w:val="left"/>
      <w:pPr>
        <w:ind w:left="1080" w:hanging="360"/>
      </w:pPr>
      <w:rPr>
        <w:rFonts w:ascii="HelveticaNeueLT Std" w:eastAsia="Calibri Light" w:hAnsi="HelveticaNeueLT Std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C53050"/>
    <w:multiLevelType w:val="hybridMultilevel"/>
    <w:tmpl w:val="6E3A1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CF3BA8"/>
    <w:multiLevelType w:val="hybridMultilevel"/>
    <w:tmpl w:val="AD9819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62CE4"/>
    <w:multiLevelType w:val="hybridMultilevel"/>
    <w:tmpl w:val="A7E69442"/>
    <w:lvl w:ilvl="0" w:tplc="6E205782">
      <w:start w:val="1"/>
      <w:numFmt w:val="bullet"/>
      <w:lvlText w:val="-"/>
      <w:lvlJc w:val="left"/>
      <w:pPr>
        <w:ind w:left="1080" w:hanging="360"/>
      </w:pPr>
      <w:rPr>
        <w:rFonts w:ascii="HelveticaNeueLT Std" w:eastAsia="Calibri Light" w:hAnsi="HelveticaNeueLT Std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613E77"/>
    <w:multiLevelType w:val="hybridMultilevel"/>
    <w:tmpl w:val="79A07ABC"/>
    <w:lvl w:ilvl="0" w:tplc="19507432">
      <w:start w:val="1"/>
      <w:numFmt w:val="decimal"/>
      <w:lvlText w:val="%1."/>
      <w:lvlJc w:val="left"/>
      <w:pPr>
        <w:ind w:left="1081" w:hanging="360"/>
      </w:pPr>
      <w:rPr>
        <w:rFonts w:ascii="HelveticaNeue LT 55 Roman" w:eastAsia="Calibri Light" w:hAnsi="HelveticaNeue LT 55 Roman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19AAC32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 w:tplc="7A26A95A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93EC641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396664F6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5" w:tplc="9F006804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6" w:tplc="F6E8D5FC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7" w:tplc="BBA676DE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AD5A04FC"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F4069ED"/>
    <w:multiLevelType w:val="hybridMultilevel"/>
    <w:tmpl w:val="13A29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857C0"/>
    <w:multiLevelType w:val="hybridMultilevel"/>
    <w:tmpl w:val="396C2BDE"/>
    <w:lvl w:ilvl="0" w:tplc="B38EF1D0">
      <w:start w:val="2"/>
      <w:numFmt w:val="bullet"/>
      <w:lvlText w:val="-"/>
      <w:lvlJc w:val="left"/>
      <w:pPr>
        <w:ind w:left="720" w:hanging="360"/>
      </w:pPr>
      <w:rPr>
        <w:rFonts w:ascii="Aptos" w:eastAsia="Calibri Light" w:hAnsi="Aptos" w:cs="ADLaM Display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55CB2"/>
    <w:multiLevelType w:val="hybridMultilevel"/>
    <w:tmpl w:val="2CD8C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F0A6D"/>
    <w:multiLevelType w:val="hybridMultilevel"/>
    <w:tmpl w:val="5D32B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961"/>
    <w:multiLevelType w:val="hybridMultilevel"/>
    <w:tmpl w:val="E0746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1B1807"/>
    <w:multiLevelType w:val="hybridMultilevel"/>
    <w:tmpl w:val="0F56D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987FEE"/>
    <w:multiLevelType w:val="hybridMultilevel"/>
    <w:tmpl w:val="52724064"/>
    <w:lvl w:ilvl="0" w:tplc="5D4CB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27158"/>
    <w:multiLevelType w:val="hybridMultilevel"/>
    <w:tmpl w:val="16483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2222553">
    <w:abstractNumId w:val="12"/>
  </w:num>
  <w:num w:numId="2" w16cid:durableId="1295909288">
    <w:abstractNumId w:val="19"/>
  </w:num>
  <w:num w:numId="3" w16cid:durableId="338581618">
    <w:abstractNumId w:val="20"/>
  </w:num>
  <w:num w:numId="4" w16cid:durableId="1535926180">
    <w:abstractNumId w:val="22"/>
  </w:num>
  <w:num w:numId="5" w16cid:durableId="1971353270">
    <w:abstractNumId w:val="11"/>
  </w:num>
  <w:num w:numId="6" w16cid:durableId="1825122129">
    <w:abstractNumId w:val="0"/>
  </w:num>
  <w:num w:numId="7" w16cid:durableId="1200894870">
    <w:abstractNumId w:val="7"/>
  </w:num>
  <w:num w:numId="8" w16cid:durableId="686758937">
    <w:abstractNumId w:val="5"/>
  </w:num>
  <w:num w:numId="9" w16cid:durableId="1398361847">
    <w:abstractNumId w:val="4"/>
  </w:num>
  <w:num w:numId="10" w16cid:durableId="972252094">
    <w:abstractNumId w:val="21"/>
  </w:num>
  <w:num w:numId="11" w16cid:durableId="1232425063">
    <w:abstractNumId w:val="8"/>
  </w:num>
  <w:num w:numId="12" w16cid:durableId="1278415544">
    <w:abstractNumId w:val="14"/>
  </w:num>
  <w:num w:numId="13" w16cid:durableId="893736182">
    <w:abstractNumId w:val="3"/>
  </w:num>
  <w:num w:numId="14" w16cid:durableId="282661733">
    <w:abstractNumId w:val="17"/>
  </w:num>
  <w:num w:numId="15" w16cid:durableId="1172834800">
    <w:abstractNumId w:val="15"/>
  </w:num>
  <w:num w:numId="16" w16cid:durableId="495264980">
    <w:abstractNumId w:val="9"/>
  </w:num>
  <w:num w:numId="17" w16cid:durableId="1233812335">
    <w:abstractNumId w:val="10"/>
  </w:num>
  <w:num w:numId="18" w16cid:durableId="824857561">
    <w:abstractNumId w:val="13"/>
  </w:num>
  <w:num w:numId="19" w16cid:durableId="1475685720">
    <w:abstractNumId w:val="2"/>
  </w:num>
  <w:num w:numId="20" w16cid:durableId="970211379">
    <w:abstractNumId w:val="18"/>
  </w:num>
  <w:num w:numId="21" w16cid:durableId="1658264445">
    <w:abstractNumId w:val="16"/>
  </w:num>
  <w:num w:numId="22" w16cid:durableId="1589071745">
    <w:abstractNumId w:val="1"/>
  </w:num>
  <w:num w:numId="23" w16cid:durableId="1052920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characterSpacingControl w:val="doNotCompress"/>
  <w:hdrShapeDefaults>
    <o:shapedefaults v:ext="edit" spidmax="2050">
      <o:colormru v:ext="edit" colors="#004b8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6D"/>
    <w:rsid w:val="00026416"/>
    <w:rsid w:val="00030174"/>
    <w:rsid w:val="000304A8"/>
    <w:rsid w:val="00033A41"/>
    <w:rsid w:val="000518AA"/>
    <w:rsid w:val="00052781"/>
    <w:rsid w:val="00056B9E"/>
    <w:rsid w:val="00070FAA"/>
    <w:rsid w:val="00073D54"/>
    <w:rsid w:val="0009728E"/>
    <w:rsid w:val="0009769C"/>
    <w:rsid w:val="000A1E69"/>
    <w:rsid w:val="000A2CF5"/>
    <w:rsid w:val="000B0B9F"/>
    <w:rsid w:val="000B215F"/>
    <w:rsid w:val="000B2A67"/>
    <w:rsid w:val="000C10DF"/>
    <w:rsid w:val="000E27BE"/>
    <w:rsid w:val="001068D8"/>
    <w:rsid w:val="00106A60"/>
    <w:rsid w:val="00123F32"/>
    <w:rsid w:val="00137022"/>
    <w:rsid w:val="00153C76"/>
    <w:rsid w:val="001609AD"/>
    <w:rsid w:val="00162455"/>
    <w:rsid w:val="0017752D"/>
    <w:rsid w:val="001976F3"/>
    <w:rsid w:val="001A2048"/>
    <w:rsid w:val="001B4181"/>
    <w:rsid w:val="001D0D95"/>
    <w:rsid w:val="001E5C1F"/>
    <w:rsid w:val="001F09DD"/>
    <w:rsid w:val="001F2E59"/>
    <w:rsid w:val="00204585"/>
    <w:rsid w:val="002069A8"/>
    <w:rsid w:val="00207521"/>
    <w:rsid w:val="00212A1B"/>
    <w:rsid w:val="002200DF"/>
    <w:rsid w:val="00224501"/>
    <w:rsid w:val="0022717B"/>
    <w:rsid w:val="00256F8B"/>
    <w:rsid w:val="002618A6"/>
    <w:rsid w:val="00264E6D"/>
    <w:rsid w:val="00285DC0"/>
    <w:rsid w:val="002C1FA8"/>
    <w:rsid w:val="002C683D"/>
    <w:rsid w:val="002C7023"/>
    <w:rsid w:val="00303AE3"/>
    <w:rsid w:val="00305943"/>
    <w:rsid w:val="0030727D"/>
    <w:rsid w:val="00314B1B"/>
    <w:rsid w:val="00326152"/>
    <w:rsid w:val="00340C0D"/>
    <w:rsid w:val="00355A6F"/>
    <w:rsid w:val="00363D9E"/>
    <w:rsid w:val="00371FD4"/>
    <w:rsid w:val="00386414"/>
    <w:rsid w:val="00392D59"/>
    <w:rsid w:val="0039404A"/>
    <w:rsid w:val="003A0D80"/>
    <w:rsid w:val="003A6681"/>
    <w:rsid w:val="003E1D19"/>
    <w:rsid w:val="003E2232"/>
    <w:rsid w:val="003F1378"/>
    <w:rsid w:val="0040499B"/>
    <w:rsid w:val="0041179C"/>
    <w:rsid w:val="00432E7C"/>
    <w:rsid w:val="00435C87"/>
    <w:rsid w:val="0043782C"/>
    <w:rsid w:val="00437D5E"/>
    <w:rsid w:val="0044127E"/>
    <w:rsid w:val="004562B7"/>
    <w:rsid w:val="0047459D"/>
    <w:rsid w:val="00476F7C"/>
    <w:rsid w:val="00477D96"/>
    <w:rsid w:val="004B0535"/>
    <w:rsid w:val="004B4A3B"/>
    <w:rsid w:val="004D772F"/>
    <w:rsid w:val="004E10ED"/>
    <w:rsid w:val="004E193B"/>
    <w:rsid w:val="004E3F61"/>
    <w:rsid w:val="004E4AA3"/>
    <w:rsid w:val="0050122E"/>
    <w:rsid w:val="0052392F"/>
    <w:rsid w:val="00540168"/>
    <w:rsid w:val="005476A4"/>
    <w:rsid w:val="005566FC"/>
    <w:rsid w:val="005633EE"/>
    <w:rsid w:val="00566234"/>
    <w:rsid w:val="00567ED5"/>
    <w:rsid w:val="005738C0"/>
    <w:rsid w:val="0059453C"/>
    <w:rsid w:val="005A43DA"/>
    <w:rsid w:val="005B407E"/>
    <w:rsid w:val="005C3FE2"/>
    <w:rsid w:val="005C76FC"/>
    <w:rsid w:val="005E1479"/>
    <w:rsid w:val="005E1F8B"/>
    <w:rsid w:val="005E5EF2"/>
    <w:rsid w:val="005E641E"/>
    <w:rsid w:val="005F3AE6"/>
    <w:rsid w:val="00607815"/>
    <w:rsid w:val="006220CC"/>
    <w:rsid w:val="00622210"/>
    <w:rsid w:val="006326B3"/>
    <w:rsid w:val="006442E1"/>
    <w:rsid w:val="006503ED"/>
    <w:rsid w:val="00652861"/>
    <w:rsid w:val="00666E4E"/>
    <w:rsid w:val="006700EA"/>
    <w:rsid w:val="006D378B"/>
    <w:rsid w:val="006D3B84"/>
    <w:rsid w:val="006D69B6"/>
    <w:rsid w:val="006D6CB1"/>
    <w:rsid w:val="006E3341"/>
    <w:rsid w:val="006E6031"/>
    <w:rsid w:val="00700805"/>
    <w:rsid w:val="00715F1C"/>
    <w:rsid w:val="00745BBE"/>
    <w:rsid w:val="007576B5"/>
    <w:rsid w:val="007665D0"/>
    <w:rsid w:val="00777630"/>
    <w:rsid w:val="00784F3E"/>
    <w:rsid w:val="007A0951"/>
    <w:rsid w:val="007A62BF"/>
    <w:rsid w:val="007C2F1A"/>
    <w:rsid w:val="007C47F4"/>
    <w:rsid w:val="007C4BE3"/>
    <w:rsid w:val="007C6D3D"/>
    <w:rsid w:val="007F44F8"/>
    <w:rsid w:val="008115BA"/>
    <w:rsid w:val="00840453"/>
    <w:rsid w:val="00864690"/>
    <w:rsid w:val="00867E8B"/>
    <w:rsid w:val="00874412"/>
    <w:rsid w:val="00880D99"/>
    <w:rsid w:val="00883FD8"/>
    <w:rsid w:val="008875C5"/>
    <w:rsid w:val="00896A09"/>
    <w:rsid w:val="008A6149"/>
    <w:rsid w:val="008A6355"/>
    <w:rsid w:val="008B6E06"/>
    <w:rsid w:val="008C41E7"/>
    <w:rsid w:val="008F11D2"/>
    <w:rsid w:val="009122F9"/>
    <w:rsid w:val="00924710"/>
    <w:rsid w:val="00942EBA"/>
    <w:rsid w:val="00943DB1"/>
    <w:rsid w:val="00952A30"/>
    <w:rsid w:val="00952A3C"/>
    <w:rsid w:val="0095746B"/>
    <w:rsid w:val="00961721"/>
    <w:rsid w:val="009924DF"/>
    <w:rsid w:val="009971F2"/>
    <w:rsid w:val="009A388D"/>
    <w:rsid w:val="009B3DEF"/>
    <w:rsid w:val="009D575F"/>
    <w:rsid w:val="009D5B5C"/>
    <w:rsid w:val="009E0C5C"/>
    <w:rsid w:val="009F0652"/>
    <w:rsid w:val="009F3DB0"/>
    <w:rsid w:val="00A0108B"/>
    <w:rsid w:val="00A05F82"/>
    <w:rsid w:val="00A10DFB"/>
    <w:rsid w:val="00A1197E"/>
    <w:rsid w:val="00A24E7D"/>
    <w:rsid w:val="00A54BDE"/>
    <w:rsid w:val="00A81ED0"/>
    <w:rsid w:val="00AA320E"/>
    <w:rsid w:val="00AB1AB6"/>
    <w:rsid w:val="00AB1F0C"/>
    <w:rsid w:val="00AB6954"/>
    <w:rsid w:val="00AC2E6B"/>
    <w:rsid w:val="00AC61C2"/>
    <w:rsid w:val="00AD6A87"/>
    <w:rsid w:val="00AE36F8"/>
    <w:rsid w:val="00AE6025"/>
    <w:rsid w:val="00AF2CE1"/>
    <w:rsid w:val="00B018E8"/>
    <w:rsid w:val="00B25B6F"/>
    <w:rsid w:val="00B430DC"/>
    <w:rsid w:val="00B67526"/>
    <w:rsid w:val="00B733E9"/>
    <w:rsid w:val="00BA3471"/>
    <w:rsid w:val="00BA509C"/>
    <w:rsid w:val="00BB7AA8"/>
    <w:rsid w:val="00BC0AC0"/>
    <w:rsid w:val="00BC2525"/>
    <w:rsid w:val="00BC2FEB"/>
    <w:rsid w:val="00BD2DC5"/>
    <w:rsid w:val="00BD7B9F"/>
    <w:rsid w:val="00C01353"/>
    <w:rsid w:val="00C03818"/>
    <w:rsid w:val="00C51F27"/>
    <w:rsid w:val="00C718BB"/>
    <w:rsid w:val="00C75669"/>
    <w:rsid w:val="00C82703"/>
    <w:rsid w:val="00C97124"/>
    <w:rsid w:val="00CA53D2"/>
    <w:rsid w:val="00CA74D7"/>
    <w:rsid w:val="00CC1009"/>
    <w:rsid w:val="00CC6615"/>
    <w:rsid w:val="00CE0DC2"/>
    <w:rsid w:val="00CF0CDA"/>
    <w:rsid w:val="00CF62FD"/>
    <w:rsid w:val="00D228AB"/>
    <w:rsid w:val="00D315E9"/>
    <w:rsid w:val="00D32B4A"/>
    <w:rsid w:val="00D41B11"/>
    <w:rsid w:val="00D67895"/>
    <w:rsid w:val="00D80B2E"/>
    <w:rsid w:val="00D82A34"/>
    <w:rsid w:val="00D8448D"/>
    <w:rsid w:val="00D96551"/>
    <w:rsid w:val="00DA486C"/>
    <w:rsid w:val="00DC1A82"/>
    <w:rsid w:val="00DC4AA6"/>
    <w:rsid w:val="00DC7318"/>
    <w:rsid w:val="00DD21CD"/>
    <w:rsid w:val="00DD6389"/>
    <w:rsid w:val="00DF1F02"/>
    <w:rsid w:val="00DF255F"/>
    <w:rsid w:val="00E0436B"/>
    <w:rsid w:val="00E16187"/>
    <w:rsid w:val="00E54524"/>
    <w:rsid w:val="00E619F0"/>
    <w:rsid w:val="00E81792"/>
    <w:rsid w:val="00E973E9"/>
    <w:rsid w:val="00EB58F6"/>
    <w:rsid w:val="00EC1767"/>
    <w:rsid w:val="00EF776C"/>
    <w:rsid w:val="00F20E0F"/>
    <w:rsid w:val="00F25B99"/>
    <w:rsid w:val="00F37A48"/>
    <w:rsid w:val="00F5020A"/>
    <w:rsid w:val="00F551A5"/>
    <w:rsid w:val="00F632FF"/>
    <w:rsid w:val="00F664E1"/>
    <w:rsid w:val="00F6738F"/>
    <w:rsid w:val="00F70E7B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4b87"/>
    </o:shapedefaults>
    <o:shapelayout v:ext="edit">
      <o:idmap v:ext="edit" data="2"/>
    </o:shapelayout>
  </w:shapeDefaults>
  <w:decimalSymbol w:val="."/>
  <w:listSeparator w:val=","/>
  <w14:docId w14:val="1D3A2EA0"/>
  <w15:chartTrackingRefBased/>
  <w15:docId w15:val="{5037CA72-EA8D-4538-A9FE-7ED104A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LT Std" w:eastAsiaTheme="minorHAnsi" w:hAnsi="HelveticaNeueLT St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D0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FE2"/>
    <w:pPr>
      <w:outlineLvl w:val="0"/>
    </w:pPr>
    <w:rPr>
      <w:rFonts w:ascii="HelveticaNeue LT 45 Light" w:hAnsi="HelveticaNeue LT 45 Light"/>
      <w:color w:val="00AEC7"/>
      <w:sz w:val="40"/>
      <w:szCs w:val="40"/>
    </w:rPr>
  </w:style>
  <w:style w:type="paragraph" w:styleId="Heading2">
    <w:name w:val="heading 2"/>
    <w:basedOn w:val="NoParagraphStyle"/>
    <w:next w:val="Normal"/>
    <w:link w:val="Heading2Char"/>
    <w:uiPriority w:val="9"/>
    <w:unhideWhenUsed/>
    <w:qFormat/>
    <w:rsid w:val="00162455"/>
    <w:pPr>
      <w:outlineLvl w:val="1"/>
    </w:pPr>
    <w:rPr>
      <w:rFonts w:ascii="HelveticaNeueLT Std Thin" w:hAnsi="HelveticaNeueLT Std Thin" w:cs="HelveticaNeueLT Std Thin"/>
      <w:color w:val="00AEC7"/>
      <w:sz w:val="40"/>
      <w:szCs w:val="40"/>
    </w:rPr>
  </w:style>
  <w:style w:type="paragraph" w:styleId="Heading3">
    <w:name w:val="heading 3"/>
    <w:basedOn w:val="NoParagraphStyle"/>
    <w:next w:val="Normal"/>
    <w:link w:val="Heading3Char"/>
    <w:uiPriority w:val="9"/>
    <w:unhideWhenUsed/>
    <w:qFormat/>
    <w:rsid w:val="00883FD8"/>
    <w:pPr>
      <w:outlineLvl w:val="2"/>
    </w:pPr>
    <w:rPr>
      <w:rFonts w:ascii="HelveticaNeueLT Std Med" w:hAnsi="HelveticaNeueLT Std Med" w:cs="HelveticaNeueLT Std"/>
      <w:color w:val="004B8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06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B6F"/>
  </w:style>
  <w:style w:type="paragraph" w:styleId="Footer">
    <w:name w:val="footer"/>
    <w:basedOn w:val="Normal"/>
    <w:link w:val="FooterChar"/>
    <w:uiPriority w:val="99"/>
    <w:unhideWhenUsed/>
    <w:rsid w:val="00B25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B6F"/>
  </w:style>
  <w:style w:type="paragraph" w:styleId="ListParagraph">
    <w:name w:val="List Paragraph"/>
    <w:basedOn w:val="Normal"/>
    <w:uiPriority w:val="34"/>
    <w:qFormat/>
    <w:rsid w:val="00B25B6F"/>
    <w:pPr>
      <w:ind w:left="720"/>
      <w:contextualSpacing/>
    </w:pPr>
  </w:style>
  <w:style w:type="paragraph" w:customStyle="1" w:styleId="NoParagraphStyle">
    <w:name w:val="[No Paragraph Style]"/>
    <w:rsid w:val="00D6789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3FE2"/>
    <w:rPr>
      <w:rFonts w:ascii="HelveticaNeue LT 45 Light" w:hAnsi="HelveticaNeue LT 45 Light"/>
      <w:color w:val="00AEC7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2455"/>
    <w:rPr>
      <w:rFonts w:ascii="HelveticaNeueLT Std Thin" w:hAnsi="HelveticaNeueLT Std Thin" w:cs="HelveticaNeueLT Std Thin"/>
      <w:color w:val="00AEC7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83FD8"/>
    <w:rPr>
      <w:rFonts w:ascii="HelveticaNeueLT Std Med" w:hAnsi="HelveticaNeueLT Std Med" w:cs="HelveticaNeueLT Std"/>
      <w:color w:val="004B87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C7023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C70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702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7023"/>
    <w:pPr>
      <w:spacing w:after="100"/>
      <w:ind w:left="440"/>
    </w:pPr>
  </w:style>
  <w:style w:type="character" w:styleId="Hyperlink">
    <w:name w:val="Hyperlink"/>
    <w:basedOn w:val="DefaultParagraphFont"/>
    <w:unhideWhenUsed/>
    <w:rsid w:val="002C70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E7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C3FE2"/>
    <w:pPr>
      <w:jc w:val="right"/>
    </w:pPr>
    <w:rPr>
      <w:rFonts w:ascii="HelveticaNeueLT Std Lt" w:hAnsi="HelveticaNeueLT Std Lt"/>
      <w:color w:val="0061A1"/>
      <w:sz w:val="56"/>
      <w:szCs w:val="58"/>
    </w:rPr>
  </w:style>
  <w:style w:type="character" w:customStyle="1" w:styleId="TitleChar">
    <w:name w:val="Title Char"/>
    <w:basedOn w:val="DefaultParagraphFont"/>
    <w:link w:val="Title"/>
    <w:uiPriority w:val="10"/>
    <w:rsid w:val="005C3FE2"/>
    <w:rPr>
      <w:rFonts w:ascii="HelveticaNeueLT Std Lt" w:hAnsi="HelveticaNeueLT Std Lt"/>
      <w:color w:val="0061A1"/>
      <w:sz w:val="56"/>
      <w:szCs w:val="58"/>
    </w:rPr>
  </w:style>
  <w:style w:type="character" w:customStyle="1" w:styleId="A111">
    <w:name w:val="A11_1"/>
    <w:basedOn w:val="DefaultParagraphFont"/>
    <w:uiPriority w:val="99"/>
    <w:rsid w:val="005738C0"/>
    <w:rPr>
      <w:rFonts w:ascii="HelveticaNeueLT Std" w:hAnsi="HelveticaNeueLT Std" w:hint="default"/>
      <w:color w:val="000000"/>
    </w:rPr>
  </w:style>
  <w:style w:type="character" w:customStyle="1" w:styleId="REPORTChar">
    <w:name w:val="REPORT Char"/>
    <w:basedOn w:val="DefaultParagraphFont"/>
    <w:link w:val="REPORT"/>
    <w:locked/>
    <w:rsid w:val="005E1479"/>
    <w:rPr>
      <w:rFonts w:ascii="HelveticaNeue LT 55 Roman" w:hAnsi="HelveticaNeue LT 55 Roman"/>
    </w:rPr>
  </w:style>
  <w:style w:type="paragraph" w:customStyle="1" w:styleId="REPORT">
    <w:name w:val="REPORT"/>
    <w:basedOn w:val="Normal"/>
    <w:link w:val="REPORTChar"/>
    <w:rsid w:val="005E1479"/>
    <w:pPr>
      <w:spacing w:after="0" w:line="240" w:lineRule="auto"/>
    </w:pPr>
    <w:rPr>
      <w:rFonts w:ascii="HelveticaNeue LT 55 Roman" w:hAnsi="HelveticaNeue LT 55 Roman"/>
    </w:rPr>
  </w:style>
  <w:style w:type="character" w:customStyle="1" w:styleId="ui-provider">
    <w:name w:val="ui-provider"/>
    <w:basedOn w:val="DefaultParagraphFont"/>
    <w:rsid w:val="005E1479"/>
  </w:style>
  <w:style w:type="paragraph" w:styleId="BodyText">
    <w:name w:val="Body Text"/>
    <w:basedOn w:val="Normal"/>
    <w:link w:val="BodyTextChar"/>
    <w:uiPriority w:val="1"/>
    <w:qFormat/>
    <w:rsid w:val="004E3F6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E3F61"/>
    <w:rPr>
      <w:rFonts w:ascii="Calibri Light" w:eastAsia="Calibri Light" w:hAnsi="Calibri Light" w:cs="Calibri Light"/>
      <w:lang w:val="en-US"/>
    </w:rPr>
  </w:style>
  <w:style w:type="paragraph" w:styleId="Revision">
    <w:name w:val="Revision"/>
    <w:hidden/>
    <w:uiPriority w:val="99"/>
    <w:semiHidden/>
    <w:rsid w:val="007665D0"/>
    <w:pPr>
      <w:spacing w:after="0" w:line="240" w:lineRule="auto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766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5D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5D0"/>
    <w:rPr>
      <w:rFonts w:asciiTheme="minorHAnsi" w:hAnsiTheme="minorHAns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1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6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436B"/>
    <w:pPr>
      <w:spacing w:after="0" w:line="240" w:lineRule="auto"/>
    </w:pPr>
    <w:rPr>
      <w:rFonts w:asciiTheme="minorHAnsi" w:hAnsiTheme="minorHAnsi"/>
    </w:rPr>
  </w:style>
  <w:style w:type="paragraph" w:customStyle="1" w:styleId="pf0">
    <w:name w:val="pf0"/>
    <w:basedOn w:val="Normal"/>
    <w:rsid w:val="00E0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0436B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F065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MatrixCausesFund@matrixlaw.co.uk" TargetMode="Externa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collections/financial-sanctions-regime-specific-consolidated-lists-and-releases" TargetMode="External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ighouse\OneDrive%20-%20Matrix%20Chambers%20Ltd\Custom%20Office%20Templates\External-document-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4d6aa0-cb3a-402c-be03-150ce9581e3e">
      <Terms xmlns="http://schemas.microsoft.com/office/infopath/2007/PartnerControls"/>
    </lcf76f155ced4ddcb4097134ff3c332f>
    <TaxCatchAll xmlns="6eff8d41-8650-483a-bebe-2a4ebecadb5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340110C6A044397DAB23D63D2E5D0" ma:contentTypeVersion="12" ma:contentTypeDescription="Create a new document." ma:contentTypeScope="" ma:versionID="8cfb841f80fd840f683ba18ae465a5fe">
  <xsd:schema xmlns:xsd="http://www.w3.org/2001/XMLSchema" xmlns:xs="http://www.w3.org/2001/XMLSchema" xmlns:p="http://schemas.microsoft.com/office/2006/metadata/properties" xmlns:ns2="834d6aa0-cb3a-402c-be03-150ce9581e3e" xmlns:ns3="6eff8d41-8650-483a-bebe-2a4ebecadb5e" targetNamespace="http://schemas.microsoft.com/office/2006/metadata/properties" ma:root="true" ma:fieldsID="e83f198020b795beefb524017479daa7" ns2:_="" ns3:_="">
    <xsd:import namespace="834d6aa0-cb3a-402c-be03-150ce9581e3e"/>
    <xsd:import namespace="6eff8d41-8650-483a-bebe-2a4ebecad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d6aa0-cb3a-402c-be03-150ce958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dcc5c8-ee3c-4fdc-b980-f8b4c44f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8d41-8650-483a-bebe-2a4ebecadb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4aada4-2d47-4d46-b69d-a63467448baf}" ma:internalName="TaxCatchAll" ma:showField="CatchAllData" ma:web="6eff8d41-8650-483a-bebe-2a4ebecad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A3A32-ADE3-45D5-99BE-23206D5B2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EE8DC-953B-4FE9-AE32-CB0A55AF2D5F}">
  <ds:schemaRefs>
    <ds:schemaRef ds:uri="http://schemas.microsoft.com/office/2006/metadata/properties"/>
    <ds:schemaRef ds:uri="http://schemas.microsoft.com/office/infopath/2007/PartnerControls"/>
    <ds:schemaRef ds:uri="834d6aa0-cb3a-402c-be03-150ce9581e3e"/>
    <ds:schemaRef ds:uri="6eff8d41-8650-483a-bebe-2a4ebecadb5e"/>
  </ds:schemaRefs>
</ds:datastoreItem>
</file>

<file path=customXml/itemProps3.xml><?xml version="1.0" encoding="utf-8"?>
<ds:datastoreItem xmlns:ds="http://schemas.openxmlformats.org/officeDocument/2006/customXml" ds:itemID="{592D5287-A425-4000-AC57-482FC3608C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277F5B-A3E8-40E7-8598-7F5E86E77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d6aa0-cb3a-402c-be03-150ce9581e3e"/>
    <ds:schemaRef ds:uri="6eff8d41-8650-483a-bebe-2a4ebeca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External-document-template</Template>
  <TotalTime>15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Brighouse</dc:creator>
  <cp:keywords/>
  <dc:description/>
  <cp:lastModifiedBy>Chloe Mahon</cp:lastModifiedBy>
  <cp:revision>8</cp:revision>
  <cp:lastPrinted>2018-08-15T11:52:00Z</cp:lastPrinted>
  <dcterms:created xsi:type="dcterms:W3CDTF">2026-03-20T14:13:00Z</dcterms:created>
  <dcterms:modified xsi:type="dcterms:W3CDTF">2026-04-30T06:59:00Z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0x010100699340110C6A044397DAB23D63D2E5D0</vt:lpwstr>
  </property>
</Properties>
</file>