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3F6BAEB" w14:textId="77777777" w:rsidR="00B25B6F" w:rsidRDefault="00B25B6F" w:rsidP="00026416">
      <w:pPr>
        <w:pStyle w:val="BodyText"/>
      </w:pPr>
      <w:bookmarkStart w:id="0" w:name="_Hlk208487860"/>
      <w:bookmarkEnd w:id="0"/>
      <w:r w:rsidRPr="00AA652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2D80B7E" wp14:editId="4C7B5AA2">
                <wp:simplePos x="0" y="0"/>
                <wp:positionH relativeFrom="margin">
                  <wp:posOffset>171450</wp:posOffset>
                </wp:positionH>
                <wp:positionV relativeFrom="paragraph">
                  <wp:posOffset>1710690</wp:posOffset>
                </wp:positionV>
                <wp:extent cx="5876290" cy="203835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203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F0AAA5E" w14:textId="77777777" w:rsidR="00AB6954" w:rsidRDefault="004E3F61" w:rsidP="00AE36F8">
                            <w:pPr>
                              <w:pStyle w:val="Title"/>
                            </w:pPr>
                            <w:r w:rsidRPr="004E3F61">
                              <w:t>Matrix</w:t>
                            </w:r>
                            <w:r w:rsidRPr="004E3F61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4E3F61">
                              <w:t>Causes</w:t>
                            </w:r>
                            <w:r w:rsidRPr="004E3F61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4E3F61">
                              <w:t>Fund</w:t>
                            </w:r>
                          </w:p>
                          <w:p w14:paraId="0047642F" w14:textId="5ED4A6AA" w:rsidR="00AE36F8" w:rsidRPr="00AE36F8" w:rsidRDefault="00AB1F0C" w:rsidP="00AE36F8">
                            <w:pPr>
                              <w:pStyle w:val="Title"/>
                            </w:pPr>
                            <w:r>
                              <w:t>Application form</w:t>
                            </w:r>
                          </w:p>
                          <w:p w14:paraId="5E25DBFC" w14:textId="507AD6FF" w:rsidR="005C3FE2" w:rsidRPr="009F3DB0" w:rsidRDefault="000B215F" w:rsidP="005C3FE2">
                            <w:pPr>
                              <w:pStyle w:val="Title"/>
                              <w:rPr>
                                <w:color w:val="BFBFBF" w:themeColor="background1" w:themeShade="BF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color w:val="BFBFBF" w:themeColor="background1" w:themeShade="BF"/>
                                <w:sz w:val="24"/>
                                <w:szCs w:val="20"/>
                              </w:rPr>
                              <w:t xml:space="preserve">v. </w:t>
                            </w:r>
                            <w:r w:rsidR="006326B3" w:rsidRPr="009F3DB0">
                              <w:rPr>
                                <w:color w:val="BFBFBF" w:themeColor="background1" w:themeShade="BF"/>
                                <w:sz w:val="24"/>
                                <w:szCs w:val="20"/>
                              </w:rPr>
                              <w:t>October</w:t>
                            </w:r>
                            <w:r w:rsidR="0044127E" w:rsidRPr="009F3DB0">
                              <w:rPr>
                                <w:color w:val="BFBFBF" w:themeColor="background1" w:themeShade="BF"/>
                                <w:sz w:val="24"/>
                                <w:szCs w:val="20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D80B7E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13.5pt;margin-top:134.7pt;width:462.7pt;height:160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" filled="f" stroked="f">
                <v:textbox inset=",7.2pt,,7.2pt">
                  <w:txbxContent>
                    <w:p w14:paraId="1F0AAA5E" w14:textId="77777777" w:rsidR="00AB6954" w:rsidRDefault="004E3F61" w:rsidP="00AE36F8">
                      <w:pPr>
                        <w:pStyle w:val="Title"/>
                      </w:pPr>
                      <w:r w:rsidRPr="004E3F61">
                        <w:t>Matrix</w:t>
                      </w:r>
                      <w:r w:rsidRPr="004E3F61">
                        <w:rPr>
                          <w:spacing w:val="-3"/>
                        </w:rPr>
                        <w:t xml:space="preserve"> </w:t>
                      </w:r>
                      <w:r w:rsidRPr="004E3F61">
                        <w:t>Causes</w:t>
                      </w:r>
                      <w:r w:rsidRPr="004E3F61">
                        <w:rPr>
                          <w:spacing w:val="-3"/>
                        </w:rPr>
                        <w:t xml:space="preserve"> </w:t>
                      </w:r>
                      <w:r w:rsidRPr="004E3F61">
                        <w:t>Fund</w:t>
                      </w:r>
                    </w:p>
                    <w:p w14:paraId="0047642F" w14:textId="5ED4A6AA" w:rsidR="00AE36F8" w:rsidRPr="00AE36F8" w:rsidRDefault="00AB1F0C" w:rsidP="00AE36F8">
                      <w:pPr>
                        <w:pStyle w:val="Title"/>
                      </w:pPr>
                      <w:r>
                        <w:t>Application form</w:t>
                      </w:r>
                    </w:p>
                    <w:p w14:paraId="5E25DBFC" w14:textId="507AD6FF" w:rsidR="005C3FE2" w:rsidRPr="009F3DB0" w:rsidRDefault="000B215F" w:rsidP="005C3FE2">
                      <w:pPr>
                        <w:pStyle w:val="Title"/>
                        <w:rPr>
                          <w:color w:val="BFBFBF" w:themeColor="background1" w:themeShade="BF"/>
                          <w:sz w:val="24"/>
                          <w:szCs w:val="20"/>
                        </w:rPr>
                      </w:pPr>
                      <w:r>
                        <w:rPr>
                          <w:color w:val="BFBFBF" w:themeColor="background1" w:themeShade="BF"/>
                          <w:sz w:val="24"/>
                          <w:szCs w:val="20"/>
                        </w:rPr>
                        <w:t xml:space="preserve">v. </w:t>
                      </w:r>
                      <w:r w:rsidR="006326B3" w:rsidRPr="009F3DB0">
                        <w:rPr>
                          <w:color w:val="BFBFBF" w:themeColor="background1" w:themeShade="BF"/>
                          <w:sz w:val="24"/>
                          <w:szCs w:val="20"/>
                        </w:rPr>
                        <w:t>October</w:t>
                      </w:r>
                      <w:r w:rsidR="0044127E" w:rsidRPr="009F3DB0">
                        <w:rPr>
                          <w:color w:val="BFBFBF" w:themeColor="background1" w:themeShade="BF"/>
                          <w:sz w:val="24"/>
                          <w:szCs w:val="20"/>
                        </w:rPr>
                        <w:t xml:space="preserve"> 2025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71ECF7D6" w14:textId="77777777" w:rsidR="00D67895" w:rsidRDefault="00D67895" w:rsidP="00B25B6F">
      <w:pPr>
        <w:rPr>
          <w:rFonts w:ascii="HelveticaNeue LT 45 Light" w:hAnsi="HelveticaNeue LT 45 Light" w:cstheme="minorHAnsi"/>
          <w:sz w:val="40"/>
        </w:rPr>
        <w:sectPr w:rsidR="00D67895" w:rsidSect="00F5020A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18D00274" w14:textId="3E871EE7" w:rsidR="009122F9" w:rsidRPr="009122F9" w:rsidRDefault="00AC2E6B" w:rsidP="00B018E8">
      <w:pPr>
        <w:pStyle w:val="Heading2"/>
        <w:ind w:hanging="567"/>
        <w:jc w:val="center"/>
        <w:rPr>
          <w:sz w:val="24"/>
          <w:szCs w:val="24"/>
        </w:rPr>
      </w:pPr>
      <w:r w:rsidRPr="009122F9">
        <w:rPr>
          <w:sz w:val="24"/>
          <w:szCs w:val="24"/>
        </w:rPr>
        <w:t>Please ensure that you read the</w:t>
      </w:r>
      <w:r w:rsidR="009122F9" w:rsidRPr="009122F9">
        <w:rPr>
          <w:sz w:val="24"/>
          <w:szCs w:val="24"/>
        </w:rPr>
        <w:t xml:space="preserve"> Funding Information &amp; Eligibility Criteria</w:t>
      </w:r>
      <w:r w:rsidR="009122F9">
        <w:rPr>
          <w:sz w:val="24"/>
          <w:szCs w:val="24"/>
        </w:rPr>
        <w:t xml:space="preserve"> document</w:t>
      </w:r>
    </w:p>
    <w:p w14:paraId="009BE7A8" w14:textId="5B4E7C1B" w:rsidR="00AC2E6B" w:rsidRPr="009122F9" w:rsidRDefault="00AC2E6B" w:rsidP="00B018E8">
      <w:pPr>
        <w:pStyle w:val="Heading2"/>
        <w:ind w:hanging="567"/>
        <w:jc w:val="center"/>
        <w:rPr>
          <w:sz w:val="24"/>
          <w:szCs w:val="24"/>
        </w:rPr>
      </w:pPr>
      <w:r w:rsidRPr="009122F9">
        <w:rPr>
          <w:sz w:val="24"/>
          <w:szCs w:val="24"/>
        </w:rPr>
        <w:t xml:space="preserve">carefully as applications which do not meet the minimum thresholds </w:t>
      </w:r>
      <w:r w:rsidR="009122F9">
        <w:rPr>
          <w:sz w:val="24"/>
          <w:szCs w:val="24"/>
        </w:rPr>
        <w:t>w</w:t>
      </w:r>
      <w:r w:rsidRPr="009122F9">
        <w:rPr>
          <w:sz w:val="24"/>
          <w:szCs w:val="24"/>
        </w:rPr>
        <w:t>ill be rejected without further consideration.</w:t>
      </w:r>
    </w:p>
    <w:p w14:paraId="00FD63A2" w14:textId="736134A9" w:rsidR="00AC2E6B" w:rsidRPr="00AC2E6B" w:rsidRDefault="00B018E8" w:rsidP="00B018E8">
      <w:pPr>
        <w:tabs>
          <w:tab w:val="left" w:pos="6840"/>
        </w:tabs>
        <w:ind w:hanging="567"/>
      </w:pPr>
      <w:r>
        <w:tab/>
      </w:r>
      <w:r>
        <w:tab/>
      </w:r>
    </w:p>
    <w:p w14:paraId="68471A52" w14:textId="36C41F0F" w:rsidR="002069A8" w:rsidRPr="00840453" w:rsidRDefault="00566234" w:rsidP="00153C76">
      <w:pPr>
        <w:pStyle w:val="BodyText"/>
        <w:ind w:hanging="284"/>
        <w:rPr>
          <w:rFonts w:ascii="Aptos" w:hAnsi="Aptos"/>
        </w:rPr>
      </w:pPr>
      <w:r w:rsidRPr="00840453">
        <w:rPr>
          <w:rFonts w:ascii="Aptos" w:hAnsi="Aptos"/>
        </w:rPr>
        <w:t>P</w:t>
      </w:r>
      <w:r w:rsidR="002069A8" w:rsidRPr="00840453">
        <w:rPr>
          <w:rFonts w:ascii="Aptos" w:hAnsi="Aptos"/>
        </w:rPr>
        <w:t xml:space="preserve">lease answer </w:t>
      </w:r>
      <w:r w:rsidR="00C97124" w:rsidRPr="00840453">
        <w:rPr>
          <w:rFonts w:ascii="Aptos" w:hAnsi="Aptos"/>
        </w:rPr>
        <w:t>‘</w:t>
      </w:r>
      <w:r w:rsidR="002069A8" w:rsidRPr="00840453">
        <w:rPr>
          <w:rFonts w:ascii="Aptos" w:hAnsi="Aptos"/>
        </w:rPr>
        <w:t>yes</w:t>
      </w:r>
      <w:r w:rsidR="00C97124" w:rsidRPr="00840453">
        <w:rPr>
          <w:rFonts w:ascii="Aptos" w:hAnsi="Aptos"/>
        </w:rPr>
        <w:t>’</w:t>
      </w:r>
      <w:r w:rsidR="002069A8" w:rsidRPr="00840453">
        <w:rPr>
          <w:rFonts w:ascii="Aptos" w:hAnsi="Aptos"/>
        </w:rPr>
        <w:t xml:space="preserve"> or </w:t>
      </w:r>
      <w:r w:rsidR="00C97124" w:rsidRPr="00840453">
        <w:rPr>
          <w:rFonts w:ascii="Aptos" w:hAnsi="Aptos"/>
        </w:rPr>
        <w:t>‘</w:t>
      </w:r>
      <w:r w:rsidR="002069A8" w:rsidRPr="00840453">
        <w:rPr>
          <w:rFonts w:ascii="Aptos" w:hAnsi="Aptos"/>
        </w:rPr>
        <w:t>no</w:t>
      </w:r>
      <w:r w:rsidR="00C97124" w:rsidRPr="00840453">
        <w:rPr>
          <w:rFonts w:ascii="Aptos" w:hAnsi="Aptos"/>
        </w:rPr>
        <w:t>’</w:t>
      </w:r>
      <w:r w:rsidR="002069A8" w:rsidRPr="00840453">
        <w:rPr>
          <w:rFonts w:ascii="Aptos" w:hAnsi="Aptos"/>
        </w:rPr>
        <w:t xml:space="preserve"> to the following questions:</w:t>
      </w:r>
    </w:p>
    <w:p w14:paraId="030D2D57" w14:textId="77777777" w:rsidR="002069A8" w:rsidRPr="00840453" w:rsidRDefault="002069A8" w:rsidP="00BD2DC5">
      <w:pPr>
        <w:pStyle w:val="BodyText"/>
        <w:rPr>
          <w:rFonts w:ascii="Aptos" w:hAnsi="Aptos"/>
        </w:rPr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8658"/>
        <w:gridCol w:w="558"/>
        <w:gridCol w:w="566"/>
      </w:tblGrid>
      <w:tr w:rsidR="002069A8" w:rsidRPr="00840453" w14:paraId="79D0C042" w14:textId="62096B30" w:rsidTr="00153C76">
        <w:tc>
          <w:tcPr>
            <w:tcW w:w="8658" w:type="dxa"/>
          </w:tcPr>
          <w:p w14:paraId="18BD10D2" w14:textId="77777777" w:rsidR="002069A8" w:rsidRPr="00840453" w:rsidRDefault="002069A8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58" w:type="dxa"/>
          </w:tcPr>
          <w:p w14:paraId="283AFB8B" w14:textId="26014236" w:rsidR="002069A8" w:rsidRPr="00840453" w:rsidRDefault="002069A8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  <w:r w:rsidRPr="00840453">
              <w:rPr>
                <w:rFonts w:ascii="Aptos" w:hAnsi="Aptos" w:cs="ADLaM Display"/>
                <w:sz w:val="22"/>
                <w:szCs w:val="22"/>
              </w:rPr>
              <w:t>Yes</w:t>
            </w:r>
          </w:p>
        </w:tc>
        <w:tc>
          <w:tcPr>
            <w:tcW w:w="566" w:type="dxa"/>
          </w:tcPr>
          <w:p w14:paraId="1E61F1EC" w14:textId="3590F4CC" w:rsidR="002069A8" w:rsidRPr="00840453" w:rsidRDefault="002069A8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  <w:r w:rsidRPr="00840453">
              <w:rPr>
                <w:rFonts w:ascii="Aptos" w:hAnsi="Aptos" w:cs="ADLaM Display"/>
                <w:sz w:val="22"/>
                <w:szCs w:val="22"/>
              </w:rPr>
              <w:t>No</w:t>
            </w:r>
          </w:p>
        </w:tc>
      </w:tr>
      <w:tr w:rsidR="002069A8" w:rsidRPr="00840453" w14:paraId="4C8AF874" w14:textId="7A033463" w:rsidTr="00153C76">
        <w:tc>
          <w:tcPr>
            <w:tcW w:w="8658" w:type="dxa"/>
          </w:tcPr>
          <w:p w14:paraId="4B2B705B" w14:textId="77777777" w:rsidR="002069A8" w:rsidRPr="00840453" w:rsidRDefault="00476F7C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  <w:r w:rsidRPr="00840453">
              <w:rPr>
                <w:rFonts w:ascii="Aptos" w:hAnsi="Aptos" w:cs="ADLaM Display"/>
                <w:sz w:val="22"/>
                <w:szCs w:val="22"/>
              </w:rPr>
              <w:t>Are you applying for funding within three years of a previous MCF grant</w:t>
            </w:r>
            <w:r w:rsidR="00D8448D" w:rsidRPr="00840453">
              <w:rPr>
                <w:rFonts w:ascii="Aptos" w:hAnsi="Aptos" w:cs="ADLaM Display"/>
                <w:sz w:val="22"/>
                <w:szCs w:val="22"/>
              </w:rPr>
              <w:t>?</w:t>
            </w:r>
          </w:p>
          <w:p w14:paraId="536D0485" w14:textId="5725483A" w:rsidR="005F3AE6" w:rsidRPr="00840453" w:rsidRDefault="005F3AE6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58" w:type="dxa"/>
          </w:tcPr>
          <w:p w14:paraId="18533E55" w14:textId="77777777" w:rsidR="002069A8" w:rsidRPr="00840453" w:rsidRDefault="002069A8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66" w:type="dxa"/>
          </w:tcPr>
          <w:p w14:paraId="67FDA972" w14:textId="77777777" w:rsidR="002069A8" w:rsidRPr="00840453" w:rsidRDefault="002069A8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</w:p>
        </w:tc>
      </w:tr>
      <w:tr w:rsidR="002069A8" w:rsidRPr="00840453" w14:paraId="12B4E90F" w14:textId="10537B46" w:rsidTr="00153C76">
        <w:tc>
          <w:tcPr>
            <w:tcW w:w="8658" w:type="dxa"/>
          </w:tcPr>
          <w:p w14:paraId="116F31B8" w14:textId="3B212581" w:rsidR="002069A8" w:rsidRPr="00840453" w:rsidRDefault="00476F7C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  <w:r w:rsidRPr="00840453">
              <w:rPr>
                <w:rFonts w:ascii="Aptos" w:hAnsi="Aptos" w:cs="ADLaM Display"/>
                <w:sz w:val="22"/>
                <w:szCs w:val="22"/>
              </w:rPr>
              <w:t xml:space="preserve">Does your organisation have an income </w:t>
            </w:r>
            <w:r w:rsidR="00C51F27">
              <w:rPr>
                <w:rFonts w:ascii="Aptos" w:hAnsi="Aptos" w:cs="ADLaM Display"/>
                <w:sz w:val="22"/>
                <w:szCs w:val="22"/>
              </w:rPr>
              <w:t xml:space="preserve">(from all sources, including grant and trading income) </w:t>
            </w:r>
            <w:r w:rsidRPr="00840453">
              <w:rPr>
                <w:rFonts w:ascii="Aptos" w:hAnsi="Aptos" w:cs="ADLaM Display"/>
                <w:sz w:val="22"/>
                <w:szCs w:val="22"/>
              </w:rPr>
              <w:t>of £500</w:t>
            </w:r>
            <w:r w:rsidR="000304A8">
              <w:rPr>
                <w:rFonts w:ascii="Aptos" w:hAnsi="Aptos" w:cs="ADLaM Display"/>
                <w:sz w:val="22"/>
                <w:szCs w:val="22"/>
              </w:rPr>
              <w:t>,000 (GBP)</w:t>
            </w:r>
            <w:r w:rsidR="00C51F27">
              <w:rPr>
                <w:rFonts w:ascii="Aptos" w:hAnsi="Aptos" w:cs="ADLaM Display"/>
                <w:sz w:val="22"/>
                <w:szCs w:val="22"/>
              </w:rPr>
              <w:t xml:space="preserve"> or more</w:t>
            </w:r>
            <w:r w:rsidRPr="00840453">
              <w:rPr>
                <w:rFonts w:ascii="Aptos" w:hAnsi="Aptos" w:cs="ADLaM Display"/>
                <w:sz w:val="22"/>
                <w:szCs w:val="22"/>
              </w:rPr>
              <w:t xml:space="preserve"> per financial year and / </w:t>
            </w:r>
            <w:r w:rsidR="005A43DA">
              <w:rPr>
                <w:rFonts w:ascii="Aptos" w:hAnsi="Aptos" w:cs="ADLaM Display"/>
                <w:sz w:val="22"/>
                <w:szCs w:val="22"/>
              </w:rPr>
              <w:t xml:space="preserve">or </w:t>
            </w:r>
            <w:r w:rsidRPr="00840453">
              <w:rPr>
                <w:rFonts w:ascii="Aptos" w:hAnsi="Aptos" w:cs="ADLaM Display"/>
                <w:sz w:val="22"/>
                <w:szCs w:val="22"/>
              </w:rPr>
              <w:t xml:space="preserve">have </w:t>
            </w:r>
            <w:r w:rsidR="00C51F27">
              <w:rPr>
                <w:rFonts w:ascii="Aptos" w:hAnsi="Aptos" w:cs="ADLaM Display"/>
                <w:sz w:val="22"/>
                <w:szCs w:val="22"/>
              </w:rPr>
              <w:t>available financial resources</w:t>
            </w:r>
            <w:r w:rsidRPr="00840453">
              <w:rPr>
                <w:rFonts w:ascii="Aptos" w:hAnsi="Aptos" w:cs="ADLaM Display"/>
                <w:sz w:val="22"/>
                <w:szCs w:val="22"/>
              </w:rPr>
              <w:t xml:space="preserve"> </w:t>
            </w:r>
            <w:r w:rsidR="005A43DA">
              <w:rPr>
                <w:rFonts w:ascii="Aptos" w:hAnsi="Aptos" w:cs="ADLaM Display"/>
                <w:sz w:val="22"/>
                <w:szCs w:val="22"/>
              </w:rPr>
              <w:t xml:space="preserve">of </w:t>
            </w:r>
            <w:r w:rsidRPr="00840453">
              <w:rPr>
                <w:rFonts w:ascii="Aptos" w:hAnsi="Aptos" w:cs="ADLaM Display"/>
                <w:sz w:val="22"/>
                <w:szCs w:val="22"/>
              </w:rPr>
              <w:t>£500</w:t>
            </w:r>
            <w:r w:rsidR="000304A8">
              <w:rPr>
                <w:rFonts w:ascii="Aptos" w:hAnsi="Aptos" w:cs="ADLaM Display"/>
                <w:sz w:val="22"/>
                <w:szCs w:val="22"/>
              </w:rPr>
              <w:t>,000 (GBP)</w:t>
            </w:r>
            <w:r w:rsidR="00C51F27">
              <w:rPr>
                <w:rFonts w:ascii="Aptos" w:hAnsi="Aptos" w:cs="ADLaM Display"/>
                <w:sz w:val="22"/>
                <w:szCs w:val="22"/>
              </w:rPr>
              <w:t xml:space="preserve"> or more</w:t>
            </w:r>
            <w:r w:rsidRPr="00840453">
              <w:rPr>
                <w:rFonts w:ascii="Aptos" w:hAnsi="Aptos" w:cs="ADLaM Display"/>
                <w:sz w:val="22"/>
                <w:szCs w:val="22"/>
              </w:rPr>
              <w:t>?</w:t>
            </w:r>
          </w:p>
          <w:p w14:paraId="0A6A4F1D" w14:textId="4DE38573" w:rsidR="005F3AE6" w:rsidRPr="00840453" w:rsidRDefault="005F3AE6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58" w:type="dxa"/>
          </w:tcPr>
          <w:p w14:paraId="2B69BE43" w14:textId="77777777" w:rsidR="002069A8" w:rsidRPr="00840453" w:rsidRDefault="002069A8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66" w:type="dxa"/>
          </w:tcPr>
          <w:p w14:paraId="6DACE500" w14:textId="77777777" w:rsidR="002069A8" w:rsidRPr="00840453" w:rsidRDefault="002069A8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</w:p>
        </w:tc>
      </w:tr>
      <w:tr w:rsidR="002069A8" w:rsidRPr="00840453" w14:paraId="051B0B76" w14:textId="55FDE8A9" w:rsidTr="00153C76">
        <w:tc>
          <w:tcPr>
            <w:tcW w:w="8658" w:type="dxa"/>
          </w:tcPr>
          <w:p w14:paraId="4E61A126" w14:textId="77777777" w:rsidR="002069A8" w:rsidRPr="00961721" w:rsidRDefault="00D8448D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  <w:r w:rsidRPr="00840453">
              <w:rPr>
                <w:rFonts w:ascii="Aptos" w:hAnsi="Aptos" w:cs="ADLaM Display"/>
                <w:sz w:val="22"/>
                <w:szCs w:val="22"/>
              </w:rPr>
              <w:t xml:space="preserve">Are </w:t>
            </w:r>
            <w:r w:rsidRPr="00961721">
              <w:rPr>
                <w:rFonts w:ascii="Aptos" w:hAnsi="Aptos" w:cs="ADLaM Display"/>
                <w:sz w:val="22"/>
                <w:szCs w:val="22"/>
              </w:rPr>
              <w:t>funds being requested for any of the following items:</w:t>
            </w:r>
          </w:p>
          <w:p w14:paraId="34AF3F45" w14:textId="77777777" w:rsidR="00961721" w:rsidRPr="00961721" w:rsidRDefault="00961721" w:rsidP="00961721">
            <w:pPr>
              <w:pStyle w:val="ListParagraph"/>
              <w:numPr>
                <w:ilvl w:val="0"/>
                <w:numId w:val="21"/>
              </w:numPr>
              <w:rPr>
                <w:rFonts w:ascii="Aptos" w:hAnsi="Aptos"/>
                <w:sz w:val="22"/>
                <w:szCs w:val="22"/>
              </w:rPr>
            </w:pPr>
            <w:r w:rsidRPr="00961721">
              <w:rPr>
                <w:rFonts w:ascii="Aptos" w:hAnsi="Aptos"/>
                <w:sz w:val="22"/>
                <w:szCs w:val="22"/>
              </w:rPr>
              <w:t xml:space="preserve">Any amount for an organisation’s general or core expenditure, including but not limited to staff salaries, overheads, CRM software, marketing materials and general administrative costs associated with the day-to-day running of an organisation including insurances etc.  </w:t>
            </w:r>
          </w:p>
          <w:p w14:paraId="421B0093" w14:textId="77777777" w:rsidR="00961721" w:rsidRPr="00961721" w:rsidRDefault="00961721" w:rsidP="00961721">
            <w:pPr>
              <w:pStyle w:val="ListParagraph"/>
              <w:numPr>
                <w:ilvl w:val="0"/>
                <w:numId w:val="21"/>
              </w:numPr>
              <w:rPr>
                <w:rFonts w:ascii="Aptos" w:hAnsi="Aptos"/>
                <w:sz w:val="22"/>
                <w:szCs w:val="22"/>
              </w:rPr>
            </w:pPr>
            <w:r w:rsidRPr="00961721">
              <w:rPr>
                <w:rFonts w:ascii="Aptos" w:hAnsi="Aptos"/>
                <w:sz w:val="22"/>
                <w:szCs w:val="22"/>
              </w:rPr>
              <w:t>Travel and accommodation costs, including international travel and any costs associated with meetings</w:t>
            </w:r>
          </w:p>
          <w:p w14:paraId="20F1DE52" w14:textId="77777777" w:rsidR="00961721" w:rsidRPr="00961721" w:rsidRDefault="00961721" w:rsidP="00961721">
            <w:pPr>
              <w:pStyle w:val="ListParagraph"/>
              <w:numPr>
                <w:ilvl w:val="0"/>
                <w:numId w:val="21"/>
              </w:numPr>
              <w:rPr>
                <w:rFonts w:ascii="Aptos" w:hAnsi="Aptos"/>
                <w:sz w:val="22"/>
                <w:szCs w:val="22"/>
              </w:rPr>
            </w:pPr>
            <w:r w:rsidRPr="00961721">
              <w:rPr>
                <w:rFonts w:ascii="Aptos" w:hAnsi="Aptos"/>
                <w:sz w:val="22"/>
                <w:szCs w:val="22"/>
              </w:rPr>
              <w:t xml:space="preserve">Room hire, rent or utilities </w:t>
            </w:r>
          </w:p>
          <w:p w14:paraId="79EABE3C" w14:textId="77777777" w:rsidR="00961721" w:rsidRPr="00961721" w:rsidRDefault="00961721" w:rsidP="00961721">
            <w:pPr>
              <w:pStyle w:val="ListParagraph"/>
              <w:numPr>
                <w:ilvl w:val="0"/>
                <w:numId w:val="21"/>
              </w:numPr>
              <w:rPr>
                <w:rFonts w:ascii="Aptos" w:hAnsi="Aptos"/>
                <w:sz w:val="22"/>
                <w:szCs w:val="22"/>
              </w:rPr>
            </w:pPr>
            <w:r w:rsidRPr="00961721">
              <w:rPr>
                <w:rFonts w:ascii="Aptos" w:hAnsi="Aptos"/>
                <w:sz w:val="22"/>
                <w:szCs w:val="22"/>
              </w:rPr>
              <w:t>Legal fees including Court fees</w:t>
            </w:r>
          </w:p>
          <w:p w14:paraId="3D910AD1" w14:textId="77777777" w:rsidR="00961721" w:rsidRPr="00961721" w:rsidRDefault="00961721" w:rsidP="00961721">
            <w:pPr>
              <w:pStyle w:val="ListParagraph"/>
              <w:numPr>
                <w:ilvl w:val="0"/>
                <w:numId w:val="21"/>
              </w:numPr>
              <w:rPr>
                <w:rFonts w:ascii="Aptos" w:hAnsi="Aptos"/>
                <w:sz w:val="22"/>
                <w:szCs w:val="22"/>
              </w:rPr>
            </w:pPr>
            <w:r w:rsidRPr="00961721">
              <w:rPr>
                <w:rFonts w:ascii="Aptos" w:hAnsi="Aptos"/>
                <w:sz w:val="22"/>
                <w:szCs w:val="22"/>
              </w:rPr>
              <w:t xml:space="preserve">Items that </w:t>
            </w:r>
            <w:r w:rsidRPr="00961721">
              <w:rPr>
                <w:rFonts w:ascii="Aptos" w:hAnsi="Aptos"/>
                <w:i/>
                <w:iCs/>
                <w:sz w:val="22"/>
                <w:szCs w:val="22"/>
              </w:rPr>
              <w:t>only</w:t>
            </w:r>
            <w:r w:rsidRPr="00961721">
              <w:rPr>
                <w:rFonts w:ascii="Aptos" w:hAnsi="Aptos"/>
                <w:sz w:val="22"/>
                <w:szCs w:val="22"/>
              </w:rPr>
              <w:t xml:space="preserve"> benefit the end user including basic items such as food, toiletries, sanitary items, mobile phones, mobile phone credit, uniforms, clothing, training, gifts, parties, entertainment, days out / holidays, routine training and routine IT equipment or upgrades for personal use</w:t>
            </w:r>
          </w:p>
          <w:p w14:paraId="0058DA0F" w14:textId="77777777" w:rsidR="00961721" w:rsidRPr="00961721" w:rsidRDefault="00961721" w:rsidP="00961721">
            <w:pPr>
              <w:pStyle w:val="ListParagraph"/>
              <w:numPr>
                <w:ilvl w:val="0"/>
                <w:numId w:val="21"/>
              </w:numPr>
              <w:rPr>
                <w:rFonts w:ascii="Aptos" w:hAnsi="Aptos"/>
                <w:sz w:val="22"/>
                <w:szCs w:val="22"/>
              </w:rPr>
            </w:pPr>
            <w:r w:rsidRPr="00961721">
              <w:rPr>
                <w:rFonts w:ascii="Aptos" w:hAnsi="Aptos"/>
                <w:sz w:val="22"/>
                <w:szCs w:val="22"/>
              </w:rPr>
              <w:t>Out of pocket expenses / incidentals for volunteers or participants</w:t>
            </w:r>
          </w:p>
          <w:p w14:paraId="6BB214AA" w14:textId="77777777" w:rsidR="00961721" w:rsidRPr="00961721" w:rsidRDefault="00961721" w:rsidP="00961721">
            <w:pPr>
              <w:pStyle w:val="ListParagraph"/>
              <w:numPr>
                <w:ilvl w:val="0"/>
                <w:numId w:val="21"/>
              </w:numPr>
              <w:rPr>
                <w:rFonts w:ascii="Aptos" w:hAnsi="Aptos"/>
                <w:sz w:val="22"/>
                <w:szCs w:val="22"/>
              </w:rPr>
            </w:pPr>
            <w:r w:rsidRPr="00961721">
              <w:rPr>
                <w:rFonts w:ascii="Aptos" w:hAnsi="Aptos"/>
                <w:sz w:val="22"/>
                <w:szCs w:val="22"/>
              </w:rPr>
              <w:t>Organisational set up costs, research and development costs, costs of developing guidelines etc</w:t>
            </w:r>
          </w:p>
          <w:p w14:paraId="29CFA5D6" w14:textId="77777777" w:rsidR="00961721" w:rsidRPr="00961721" w:rsidRDefault="00961721" w:rsidP="00961721">
            <w:pPr>
              <w:pStyle w:val="ListParagraph"/>
              <w:numPr>
                <w:ilvl w:val="0"/>
                <w:numId w:val="21"/>
              </w:numPr>
              <w:rPr>
                <w:rFonts w:ascii="Aptos" w:hAnsi="Aptos"/>
                <w:sz w:val="22"/>
                <w:szCs w:val="22"/>
              </w:rPr>
            </w:pPr>
            <w:r w:rsidRPr="00961721">
              <w:rPr>
                <w:rFonts w:ascii="Aptos" w:hAnsi="Aptos"/>
                <w:sz w:val="22"/>
                <w:szCs w:val="22"/>
              </w:rPr>
              <w:t>The</w:t>
            </w:r>
            <w:r w:rsidRPr="00961721">
              <w:rPr>
                <w:rFonts w:ascii="Aptos" w:hAnsi="Aptos"/>
                <w:spacing w:val="-3"/>
                <w:sz w:val="22"/>
                <w:szCs w:val="22"/>
              </w:rPr>
              <w:t xml:space="preserve"> </w:t>
            </w:r>
            <w:r w:rsidRPr="00961721">
              <w:rPr>
                <w:rFonts w:ascii="Aptos" w:hAnsi="Aptos"/>
                <w:sz w:val="22"/>
                <w:szCs w:val="22"/>
              </w:rPr>
              <w:t>cost</w:t>
            </w:r>
            <w:r w:rsidRPr="00961721">
              <w:rPr>
                <w:rFonts w:ascii="Aptos" w:hAnsi="Aptos"/>
                <w:spacing w:val="-2"/>
                <w:sz w:val="22"/>
                <w:szCs w:val="22"/>
              </w:rPr>
              <w:t xml:space="preserve"> </w:t>
            </w:r>
            <w:r w:rsidRPr="00961721">
              <w:rPr>
                <w:rFonts w:ascii="Aptos" w:hAnsi="Aptos"/>
                <w:sz w:val="22"/>
                <w:szCs w:val="22"/>
              </w:rPr>
              <w:t>of</w:t>
            </w:r>
            <w:r w:rsidRPr="00961721">
              <w:rPr>
                <w:rFonts w:ascii="Aptos" w:hAnsi="Aptos"/>
                <w:spacing w:val="-1"/>
                <w:sz w:val="22"/>
                <w:szCs w:val="22"/>
              </w:rPr>
              <w:t xml:space="preserve"> </w:t>
            </w:r>
            <w:r w:rsidRPr="00961721">
              <w:rPr>
                <w:rFonts w:ascii="Aptos" w:hAnsi="Aptos"/>
                <w:sz w:val="22"/>
                <w:szCs w:val="22"/>
              </w:rPr>
              <w:t>construction works, building materials or non-specialist furniture</w:t>
            </w:r>
          </w:p>
          <w:p w14:paraId="1E19D025" w14:textId="77777777" w:rsidR="00961721" w:rsidRPr="00961721" w:rsidRDefault="00961721" w:rsidP="00961721">
            <w:pPr>
              <w:pStyle w:val="ListParagraph"/>
              <w:numPr>
                <w:ilvl w:val="0"/>
                <w:numId w:val="21"/>
              </w:numPr>
              <w:rPr>
                <w:rFonts w:ascii="Aptos" w:hAnsi="Aptos"/>
                <w:sz w:val="22"/>
                <w:szCs w:val="22"/>
              </w:rPr>
            </w:pPr>
            <w:r w:rsidRPr="00961721">
              <w:rPr>
                <w:rFonts w:ascii="Aptos" w:hAnsi="Aptos"/>
                <w:sz w:val="22"/>
                <w:szCs w:val="22"/>
              </w:rPr>
              <w:t>Items, services or support that would generally be provided by public bodies such as schools, the NHS, Legal Aid, local councils, governments etc</w:t>
            </w:r>
          </w:p>
          <w:p w14:paraId="415D9A53" w14:textId="6E113F93" w:rsidR="0052392F" w:rsidRPr="00961721" w:rsidRDefault="00961721" w:rsidP="00961721">
            <w:pPr>
              <w:pStyle w:val="ListParagraph"/>
              <w:numPr>
                <w:ilvl w:val="0"/>
                <w:numId w:val="21"/>
              </w:numPr>
              <w:rPr>
                <w:rFonts w:ascii="Aptos" w:hAnsi="Aptos"/>
              </w:rPr>
            </w:pPr>
            <w:r w:rsidRPr="00961721">
              <w:rPr>
                <w:rFonts w:ascii="Aptos" w:hAnsi="Aptos"/>
                <w:sz w:val="22"/>
                <w:szCs w:val="22"/>
              </w:rPr>
              <w:t>Retrospective funding</w:t>
            </w:r>
          </w:p>
        </w:tc>
        <w:tc>
          <w:tcPr>
            <w:tcW w:w="558" w:type="dxa"/>
          </w:tcPr>
          <w:p w14:paraId="3EF62CA2" w14:textId="77777777" w:rsidR="002069A8" w:rsidRPr="00840453" w:rsidRDefault="002069A8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66" w:type="dxa"/>
          </w:tcPr>
          <w:p w14:paraId="08D37C21" w14:textId="77777777" w:rsidR="002069A8" w:rsidRPr="00840453" w:rsidRDefault="002069A8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</w:p>
        </w:tc>
      </w:tr>
      <w:tr w:rsidR="0041179C" w:rsidRPr="00840453" w14:paraId="41D70067" w14:textId="77777777" w:rsidTr="00153C76">
        <w:tc>
          <w:tcPr>
            <w:tcW w:w="8658" w:type="dxa"/>
          </w:tcPr>
          <w:p w14:paraId="2BFE8840" w14:textId="4CB770D8" w:rsidR="0041179C" w:rsidRDefault="0041179C" w:rsidP="000304A8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  <w:r w:rsidRPr="00840453">
              <w:rPr>
                <w:rFonts w:ascii="Aptos" w:hAnsi="Aptos" w:cs="ADLaM Display"/>
                <w:sz w:val="22"/>
                <w:szCs w:val="22"/>
              </w:rPr>
              <w:t>Is your organisation / country on the UK Sanctions list</w:t>
            </w:r>
            <w:r w:rsidR="00153C76">
              <w:rPr>
                <w:rFonts w:ascii="Aptos" w:hAnsi="Aptos" w:cs="ADLaM Display"/>
                <w:sz w:val="22"/>
                <w:szCs w:val="22"/>
              </w:rPr>
              <w:t>?</w:t>
            </w:r>
            <w:r w:rsidR="00867E8B">
              <w:rPr>
                <w:rFonts w:ascii="Aptos" w:hAnsi="Aptos" w:cs="ADLaM Display"/>
                <w:sz w:val="22"/>
                <w:szCs w:val="22"/>
              </w:rPr>
              <w:t xml:space="preserve"> Details can be found </w:t>
            </w:r>
            <w:hyperlink r:id="rId15" w:history="1">
              <w:r w:rsidR="00867E8B" w:rsidRPr="00867E8B">
                <w:rPr>
                  <w:rStyle w:val="Hyperlink"/>
                  <w:rFonts w:ascii="Aptos" w:hAnsi="Aptos" w:cs="ADLaM Display"/>
                  <w:sz w:val="22"/>
                  <w:szCs w:val="22"/>
                </w:rPr>
                <w:t>here</w:t>
              </w:r>
            </w:hyperlink>
          </w:p>
          <w:p w14:paraId="495AF992" w14:textId="27546BC0" w:rsidR="000304A8" w:rsidRDefault="000304A8" w:rsidP="000304A8">
            <w:pPr>
              <w:pStyle w:val="BodyText"/>
              <w:rPr>
                <w:rFonts w:ascii="Aptos" w:hAnsi="Aptos" w:cs="ADLaM Display"/>
              </w:rPr>
            </w:pPr>
          </w:p>
        </w:tc>
        <w:tc>
          <w:tcPr>
            <w:tcW w:w="558" w:type="dxa"/>
          </w:tcPr>
          <w:p w14:paraId="422525B0" w14:textId="77777777" w:rsidR="0041179C" w:rsidRPr="00840453" w:rsidRDefault="0041179C" w:rsidP="00BD2DC5">
            <w:pPr>
              <w:pStyle w:val="BodyText"/>
              <w:rPr>
                <w:rFonts w:ascii="Aptos" w:hAnsi="Aptos" w:cs="ADLaM Display"/>
              </w:rPr>
            </w:pPr>
          </w:p>
        </w:tc>
        <w:tc>
          <w:tcPr>
            <w:tcW w:w="566" w:type="dxa"/>
          </w:tcPr>
          <w:p w14:paraId="2623AE00" w14:textId="77777777" w:rsidR="0041179C" w:rsidRPr="00840453" w:rsidRDefault="0041179C" w:rsidP="00BD2DC5">
            <w:pPr>
              <w:pStyle w:val="BodyText"/>
              <w:rPr>
                <w:rFonts w:ascii="Aptos" w:hAnsi="Aptos" w:cs="ADLaM Display"/>
              </w:rPr>
            </w:pPr>
          </w:p>
        </w:tc>
      </w:tr>
    </w:tbl>
    <w:p w14:paraId="3B000449" w14:textId="77777777" w:rsidR="002069A8" w:rsidRPr="00840453" w:rsidRDefault="002069A8" w:rsidP="00BD2DC5">
      <w:pPr>
        <w:pStyle w:val="BodyText"/>
        <w:rPr>
          <w:rFonts w:ascii="Aptos" w:hAnsi="Aptos"/>
        </w:rPr>
      </w:pPr>
    </w:p>
    <w:p w14:paraId="185D4FFD" w14:textId="5EBDCADA" w:rsidR="002069A8" w:rsidRPr="00840453" w:rsidRDefault="00476F7C" w:rsidP="00153C76">
      <w:pPr>
        <w:pStyle w:val="BodyText"/>
        <w:ind w:left="-284"/>
        <w:rPr>
          <w:rFonts w:ascii="Aptos" w:hAnsi="Aptos"/>
        </w:rPr>
      </w:pPr>
      <w:r w:rsidRPr="00840453">
        <w:rPr>
          <w:rFonts w:ascii="Aptos" w:hAnsi="Aptos"/>
        </w:rPr>
        <w:t>If you answered ‘</w:t>
      </w:r>
      <w:r w:rsidRPr="00961721">
        <w:rPr>
          <w:rFonts w:ascii="Aptos" w:hAnsi="Aptos"/>
          <w:b/>
          <w:bCs/>
        </w:rPr>
        <w:t>yes’</w:t>
      </w:r>
      <w:r w:rsidRPr="00840453">
        <w:rPr>
          <w:rFonts w:ascii="Aptos" w:hAnsi="Aptos"/>
        </w:rPr>
        <w:t xml:space="preserve"> to any of the questions above, your application will be </w:t>
      </w:r>
      <w:r w:rsidRPr="00961721">
        <w:rPr>
          <w:rFonts w:ascii="Aptos" w:hAnsi="Aptos"/>
          <w:b/>
          <w:bCs/>
        </w:rPr>
        <w:t>rejected</w:t>
      </w:r>
      <w:r w:rsidRPr="00840453">
        <w:rPr>
          <w:rFonts w:ascii="Aptos" w:hAnsi="Aptos"/>
        </w:rPr>
        <w:t xml:space="preserve"> </w:t>
      </w:r>
      <w:r w:rsidR="00C51F27">
        <w:rPr>
          <w:rFonts w:ascii="Aptos" w:hAnsi="Aptos"/>
        </w:rPr>
        <w:t xml:space="preserve">without further consideration </w:t>
      </w:r>
      <w:r w:rsidRPr="00840453">
        <w:rPr>
          <w:rFonts w:ascii="Aptos" w:hAnsi="Aptos"/>
        </w:rPr>
        <w:t>as it does not meet one or more of the threshold</w:t>
      </w:r>
      <w:r w:rsidR="00A24E7D" w:rsidRPr="00840453">
        <w:rPr>
          <w:rFonts w:ascii="Aptos" w:hAnsi="Aptos"/>
        </w:rPr>
        <w:t xml:space="preserve"> criteria</w:t>
      </w:r>
      <w:r w:rsidR="00DC7318" w:rsidRPr="00840453">
        <w:rPr>
          <w:rFonts w:ascii="Aptos" w:hAnsi="Aptos"/>
        </w:rPr>
        <w:t>.</w:t>
      </w:r>
    </w:p>
    <w:p w14:paraId="75DE5213" w14:textId="77777777" w:rsidR="002069A8" w:rsidRPr="00840453" w:rsidRDefault="002069A8" w:rsidP="00153C76">
      <w:pPr>
        <w:pStyle w:val="BodyText"/>
        <w:ind w:left="-284"/>
        <w:rPr>
          <w:rFonts w:ascii="Aptos" w:hAnsi="Aptos"/>
        </w:rPr>
      </w:pPr>
    </w:p>
    <w:p w14:paraId="7D97A949" w14:textId="488F3B4B" w:rsidR="00476F7C" w:rsidRPr="00840453" w:rsidRDefault="00476F7C" w:rsidP="00153C76">
      <w:pPr>
        <w:pStyle w:val="BodyText"/>
        <w:ind w:left="-284"/>
        <w:rPr>
          <w:rFonts w:ascii="Aptos" w:hAnsi="Aptos"/>
        </w:rPr>
      </w:pPr>
      <w:r w:rsidRPr="00840453">
        <w:rPr>
          <w:rFonts w:ascii="Aptos" w:hAnsi="Aptos"/>
        </w:rPr>
        <w:t xml:space="preserve">Please answer </w:t>
      </w:r>
      <w:r w:rsidR="00137022" w:rsidRPr="00840453">
        <w:rPr>
          <w:rFonts w:ascii="Aptos" w:hAnsi="Aptos"/>
        </w:rPr>
        <w:t>‘</w:t>
      </w:r>
      <w:r w:rsidRPr="00840453">
        <w:rPr>
          <w:rFonts w:ascii="Aptos" w:hAnsi="Aptos"/>
        </w:rPr>
        <w:t>yes</w:t>
      </w:r>
      <w:r w:rsidR="00137022" w:rsidRPr="00840453">
        <w:rPr>
          <w:rFonts w:ascii="Aptos" w:hAnsi="Aptos"/>
        </w:rPr>
        <w:t>’</w:t>
      </w:r>
      <w:r w:rsidRPr="00840453">
        <w:rPr>
          <w:rFonts w:ascii="Aptos" w:hAnsi="Aptos"/>
        </w:rPr>
        <w:t xml:space="preserve"> or </w:t>
      </w:r>
      <w:r w:rsidR="00137022" w:rsidRPr="00840453">
        <w:rPr>
          <w:rFonts w:ascii="Aptos" w:hAnsi="Aptos"/>
        </w:rPr>
        <w:t>‘</w:t>
      </w:r>
      <w:r w:rsidRPr="00840453">
        <w:rPr>
          <w:rFonts w:ascii="Aptos" w:hAnsi="Aptos"/>
        </w:rPr>
        <w:t>no</w:t>
      </w:r>
      <w:r w:rsidR="00137022" w:rsidRPr="00840453">
        <w:rPr>
          <w:rFonts w:ascii="Aptos" w:hAnsi="Aptos"/>
        </w:rPr>
        <w:t>’</w:t>
      </w:r>
      <w:r w:rsidRPr="00840453">
        <w:rPr>
          <w:rFonts w:ascii="Aptos" w:hAnsi="Aptos"/>
        </w:rPr>
        <w:t xml:space="preserve"> to</w:t>
      </w:r>
      <w:r w:rsidR="009971F2">
        <w:rPr>
          <w:rFonts w:ascii="Aptos" w:hAnsi="Aptos"/>
        </w:rPr>
        <w:t xml:space="preserve"> the</w:t>
      </w:r>
      <w:r w:rsidRPr="00840453">
        <w:rPr>
          <w:rFonts w:ascii="Aptos" w:hAnsi="Aptos"/>
        </w:rPr>
        <w:t xml:space="preserve"> next set of questions</w:t>
      </w:r>
      <w:r w:rsidR="00DC7318" w:rsidRPr="00840453">
        <w:rPr>
          <w:rFonts w:ascii="Aptos" w:hAnsi="Aptos"/>
        </w:rPr>
        <w:t>:</w:t>
      </w:r>
      <w:r w:rsidR="00C51F27">
        <w:rPr>
          <w:rFonts w:ascii="Aptos" w:hAnsi="Aptos"/>
        </w:rPr>
        <w:t xml:space="preserve"> </w:t>
      </w:r>
    </w:p>
    <w:p w14:paraId="22809E41" w14:textId="77777777" w:rsidR="002069A8" w:rsidRPr="00840453" w:rsidRDefault="002069A8" w:rsidP="00B018E8">
      <w:pPr>
        <w:pStyle w:val="BodyText"/>
        <w:ind w:left="-567"/>
        <w:rPr>
          <w:rFonts w:ascii="Aptos" w:hAnsi="Aptos"/>
        </w:rPr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8648"/>
        <w:gridCol w:w="567"/>
        <w:gridCol w:w="567"/>
      </w:tblGrid>
      <w:tr w:rsidR="00153C76" w:rsidRPr="00840453" w14:paraId="7F04AFC7" w14:textId="77777777" w:rsidTr="00153C76">
        <w:tc>
          <w:tcPr>
            <w:tcW w:w="8648" w:type="dxa"/>
          </w:tcPr>
          <w:p w14:paraId="58EFB7F5" w14:textId="77777777" w:rsidR="00153C76" w:rsidRPr="00153C76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67" w:type="dxa"/>
          </w:tcPr>
          <w:p w14:paraId="7F711129" w14:textId="5A2F6A9B" w:rsidR="00153C76" w:rsidRPr="00153C76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  <w:r w:rsidRPr="00153C76">
              <w:rPr>
                <w:rFonts w:ascii="Aptos" w:hAnsi="Aptos" w:cs="ADLaM Display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2FAC45F6" w14:textId="3CE37076" w:rsidR="00153C76" w:rsidRPr="00153C76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  <w:r w:rsidRPr="00153C76">
              <w:rPr>
                <w:rFonts w:ascii="Aptos" w:hAnsi="Aptos" w:cs="ADLaM Display"/>
                <w:sz w:val="22"/>
                <w:szCs w:val="22"/>
              </w:rPr>
              <w:t>No</w:t>
            </w:r>
          </w:p>
        </w:tc>
      </w:tr>
      <w:tr w:rsidR="00153C76" w:rsidRPr="00840453" w14:paraId="62314F11" w14:textId="77777777" w:rsidTr="00153C76">
        <w:tc>
          <w:tcPr>
            <w:tcW w:w="8648" w:type="dxa"/>
          </w:tcPr>
          <w:p w14:paraId="1B4CC76B" w14:textId="1366E93A" w:rsidR="00153C76" w:rsidRPr="00840453" w:rsidRDefault="00BA3471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  <w:r>
              <w:rPr>
                <w:rFonts w:ascii="Aptos" w:hAnsi="Aptos" w:cs="ADLaM Display"/>
                <w:sz w:val="22"/>
                <w:szCs w:val="22"/>
              </w:rPr>
              <w:t xml:space="preserve">UK registered organisations only: </w:t>
            </w:r>
            <w:r w:rsidR="00153C76">
              <w:rPr>
                <w:rFonts w:ascii="Aptos" w:hAnsi="Aptos" w:cs="ADLaM Display"/>
                <w:sz w:val="22"/>
                <w:szCs w:val="22"/>
              </w:rPr>
              <w:t>A</w:t>
            </w:r>
            <w:r w:rsidR="00153C76" w:rsidRPr="00840453">
              <w:rPr>
                <w:rFonts w:ascii="Aptos" w:hAnsi="Aptos" w:cs="ADLaM Display"/>
                <w:sz w:val="22"/>
                <w:szCs w:val="22"/>
              </w:rPr>
              <w:t xml:space="preserve">re </w:t>
            </w:r>
            <w:r w:rsidR="00153C76">
              <w:rPr>
                <w:rFonts w:ascii="Aptos" w:hAnsi="Aptos" w:cs="ADLaM Display"/>
                <w:sz w:val="22"/>
                <w:szCs w:val="22"/>
              </w:rPr>
              <w:t xml:space="preserve">you </w:t>
            </w:r>
            <w:r w:rsidR="00153C76" w:rsidRPr="00840453">
              <w:rPr>
                <w:rFonts w:ascii="Aptos" w:hAnsi="Aptos" w:cs="ADLaM Display"/>
                <w:sz w:val="22"/>
                <w:szCs w:val="22"/>
              </w:rPr>
              <w:t xml:space="preserve">registered with </w:t>
            </w:r>
            <w:r w:rsidR="00153C76">
              <w:rPr>
                <w:rFonts w:ascii="Aptos" w:hAnsi="Aptos" w:cs="ADLaM Display"/>
                <w:sz w:val="22"/>
                <w:szCs w:val="22"/>
              </w:rPr>
              <w:t>HMRC</w:t>
            </w:r>
            <w:r>
              <w:rPr>
                <w:rFonts w:ascii="Aptos" w:hAnsi="Aptos" w:cs="ADLaM Display"/>
                <w:sz w:val="22"/>
                <w:szCs w:val="22"/>
              </w:rPr>
              <w:t>?</w:t>
            </w:r>
          </w:p>
          <w:p w14:paraId="6A8BCB98" w14:textId="77777777" w:rsidR="00153C76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</w:rPr>
            </w:pPr>
          </w:p>
        </w:tc>
        <w:tc>
          <w:tcPr>
            <w:tcW w:w="567" w:type="dxa"/>
          </w:tcPr>
          <w:p w14:paraId="100E7664" w14:textId="77777777" w:rsidR="00153C76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</w:rPr>
            </w:pPr>
          </w:p>
        </w:tc>
        <w:tc>
          <w:tcPr>
            <w:tcW w:w="567" w:type="dxa"/>
          </w:tcPr>
          <w:p w14:paraId="15E08A96" w14:textId="77777777" w:rsidR="00153C76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</w:rPr>
            </w:pPr>
          </w:p>
        </w:tc>
      </w:tr>
      <w:tr w:rsidR="00153C76" w:rsidRPr="00840453" w14:paraId="06589795" w14:textId="77777777" w:rsidTr="00153C76">
        <w:tc>
          <w:tcPr>
            <w:tcW w:w="8648" w:type="dxa"/>
          </w:tcPr>
          <w:p w14:paraId="28CFF2A9" w14:textId="59F903AA" w:rsidR="00153C76" w:rsidRPr="0041179C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  <w:r w:rsidRPr="0041179C">
              <w:rPr>
                <w:rFonts w:ascii="Aptos" w:hAnsi="Aptos" w:cs="ADLaM Display"/>
                <w:sz w:val="22"/>
                <w:szCs w:val="22"/>
              </w:rPr>
              <w:t>Do you have charitable status or are you a non-profit organisation</w:t>
            </w:r>
            <w:r>
              <w:rPr>
                <w:rFonts w:ascii="Aptos" w:hAnsi="Aptos" w:cs="ADLaM Display"/>
                <w:sz w:val="22"/>
                <w:szCs w:val="22"/>
              </w:rPr>
              <w:t>?</w:t>
            </w:r>
          </w:p>
          <w:p w14:paraId="7CDD7110" w14:textId="3F3AE6FB" w:rsidR="00153C76" w:rsidRPr="0041179C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67" w:type="dxa"/>
          </w:tcPr>
          <w:p w14:paraId="56477D81" w14:textId="77777777" w:rsidR="00153C76" w:rsidRPr="00840453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</w:rPr>
            </w:pPr>
          </w:p>
        </w:tc>
        <w:tc>
          <w:tcPr>
            <w:tcW w:w="567" w:type="dxa"/>
          </w:tcPr>
          <w:p w14:paraId="0FA6A019" w14:textId="77777777" w:rsidR="00153C76" w:rsidRPr="00840453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</w:rPr>
            </w:pPr>
          </w:p>
        </w:tc>
      </w:tr>
      <w:tr w:rsidR="00153C76" w:rsidRPr="00840453" w14:paraId="0479D18B" w14:textId="77777777" w:rsidTr="00153C76">
        <w:tc>
          <w:tcPr>
            <w:tcW w:w="8648" w:type="dxa"/>
          </w:tcPr>
          <w:p w14:paraId="3B96282E" w14:textId="77777777" w:rsidR="00153C76" w:rsidRPr="0041179C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  <w:r w:rsidRPr="0041179C">
              <w:rPr>
                <w:rFonts w:ascii="Aptos" w:hAnsi="Aptos" w:cs="ADLaM Display"/>
                <w:sz w:val="22"/>
                <w:szCs w:val="22"/>
              </w:rPr>
              <w:t>Are you able to submit your application form in English?</w:t>
            </w:r>
          </w:p>
          <w:p w14:paraId="519715D8" w14:textId="41D81D8B" w:rsidR="00153C76" w:rsidRPr="0041179C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67" w:type="dxa"/>
          </w:tcPr>
          <w:p w14:paraId="2C2DD364" w14:textId="77777777" w:rsidR="00153C76" w:rsidRPr="00840453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67" w:type="dxa"/>
          </w:tcPr>
          <w:p w14:paraId="75136796" w14:textId="77777777" w:rsidR="00153C76" w:rsidRPr="00840453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</w:p>
        </w:tc>
      </w:tr>
      <w:tr w:rsidR="00153C76" w:rsidRPr="00840453" w14:paraId="7FE48336" w14:textId="77777777" w:rsidTr="00153C76">
        <w:tc>
          <w:tcPr>
            <w:tcW w:w="8648" w:type="dxa"/>
          </w:tcPr>
          <w:p w14:paraId="47FC72B5" w14:textId="77777777" w:rsidR="00153C76" w:rsidRPr="0041179C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  <w:r w:rsidRPr="0041179C">
              <w:rPr>
                <w:rFonts w:ascii="Aptos" w:hAnsi="Aptos" w:cs="ADLaM Display"/>
                <w:sz w:val="22"/>
                <w:szCs w:val="22"/>
              </w:rPr>
              <w:t>Are you able to submit your application with the following documents:</w:t>
            </w:r>
          </w:p>
          <w:p w14:paraId="2454B11F" w14:textId="7B42A513" w:rsidR="00153C76" w:rsidRPr="0041179C" w:rsidRDefault="00153C76" w:rsidP="00153C76">
            <w:pPr>
              <w:pStyle w:val="BodyText"/>
              <w:numPr>
                <w:ilvl w:val="0"/>
                <w:numId w:val="21"/>
              </w:numPr>
              <w:ind w:left="1031" w:hanging="284"/>
              <w:rPr>
                <w:rFonts w:ascii="Aptos" w:hAnsi="Aptos"/>
                <w:sz w:val="22"/>
                <w:szCs w:val="22"/>
              </w:rPr>
            </w:pPr>
            <w:r w:rsidRPr="0041179C">
              <w:rPr>
                <w:rFonts w:ascii="Aptos" w:hAnsi="Aptos"/>
                <w:sz w:val="22"/>
                <w:szCs w:val="22"/>
              </w:rPr>
              <w:t>A copy of your latest accounts or financial statements</w:t>
            </w:r>
          </w:p>
          <w:p w14:paraId="601BAF54" w14:textId="66BF6E5A" w:rsidR="00153C76" w:rsidRPr="0041179C" w:rsidRDefault="00153C76" w:rsidP="00153C76">
            <w:pPr>
              <w:pStyle w:val="BodyText"/>
              <w:numPr>
                <w:ilvl w:val="0"/>
                <w:numId w:val="21"/>
              </w:numPr>
              <w:ind w:left="1031" w:hanging="284"/>
              <w:rPr>
                <w:rFonts w:ascii="Aptos" w:hAnsi="Aptos"/>
                <w:sz w:val="22"/>
                <w:szCs w:val="22"/>
              </w:rPr>
            </w:pPr>
            <w:r w:rsidRPr="0041179C">
              <w:rPr>
                <w:rFonts w:ascii="Aptos" w:hAnsi="Aptos"/>
                <w:sz w:val="22"/>
                <w:szCs w:val="22"/>
              </w:rPr>
              <w:t>Proof of your charitable or non-profit status</w:t>
            </w:r>
          </w:p>
          <w:p w14:paraId="32B8A3AF" w14:textId="34F9E759" w:rsidR="00153C76" w:rsidRPr="0041179C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67" w:type="dxa"/>
          </w:tcPr>
          <w:p w14:paraId="706C3941" w14:textId="77777777" w:rsidR="00153C76" w:rsidRPr="00840453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67" w:type="dxa"/>
          </w:tcPr>
          <w:p w14:paraId="02DD53CD" w14:textId="77777777" w:rsidR="00153C76" w:rsidRPr="00840453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</w:p>
        </w:tc>
      </w:tr>
      <w:tr w:rsidR="00153C76" w:rsidRPr="00840453" w14:paraId="08276E5E" w14:textId="77777777" w:rsidTr="00153C76">
        <w:tc>
          <w:tcPr>
            <w:tcW w:w="8648" w:type="dxa"/>
          </w:tcPr>
          <w:p w14:paraId="79D8E565" w14:textId="7A6FFD0C" w:rsidR="00153C76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  <w:r w:rsidRPr="00840453">
              <w:rPr>
                <w:rFonts w:ascii="Aptos" w:hAnsi="Aptos" w:cs="ADLaM Display"/>
                <w:sz w:val="22"/>
                <w:szCs w:val="22"/>
              </w:rPr>
              <w:t>Does the project fall into one of the following categories?</w:t>
            </w:r>
          </w:p>
          <w:p w14:paraId="501ECCF6" w14:textId="77777777" w:rsidR="00153C76" w:rsidRPr="00840453" w:rsidRDefault="00153C76" w:rsidP="00153C76">
            <w:pPr>
              <w:pStyle w:val="BodyText"/>
              <w:numPr>
                <w:ilvl w:val="0"/>
                <w:numId w:val="21"/>
              </w:numPr>
              <w:ind w:left="1031" w:hanging="284"/>
              <w:rPr>
                <w:rFonts w:ascii="Aptos" w:hAnsi="Aptos" w:cs="ADLaM Display"/>
                <w:sz w:val="22"/>
                <w:szCs w:val="22"/>
              </w:rPr>
            </w:pPr>
            <w:r w:rsidRPr="00840453">
              <w:rPr>
                <w:rFonts w:ascii="Aptos" w:hAnsi="Aptos"/>
                <w:bCs/>
                <w:sz w:val="22"/>
                <w:szCs w:val="22"/>
              </w:rPr>
              <w:t>Access to Justice</w:t>
            </w:r>
          </w:p>
          <w:p w14:paraId="31BBAF36" w14:textId="076BDD8B" w:rsidR="00153C76" w:rsidRPr="00840453" w:rsidRDefault="00153C76" w:rsidP="00153C76">
            <w:pPr>
              <w:pStyle w:val="BodyText"/>
              <w:numPr>
                <w:ilvl w:val="0"/>
                <w:numId w:val="21"/>
              </w:numPr>
              <w:ind w:left="1031" w:hanging="284"/>
              <w:rPr>
                <w:rFonts w:ascii="Aptos" w:hAnsi="Aptos" w:cs="ADLaM Display"/>
                <w:sz w:val="22"/>
                <w:szCs w:val="22"/>
              </w:rPr>
            </w:pPr>
            <w:r w:rsidRPr="00840453">
              <w:rPr>
                <w:rFonts w:ascii="Aptos" w:eastAsia="Times New Roman" w:hAnsi="Aptos" w:cs="Times New Roman"/>
                <w:bCs/>
                <w:sz w:val="22"/>
                <w:szCs w:val="22"/>
              </w:rPr>
              <w:t>Equality of opportunity</w:t>
            </w:r>
          </w:p>
          <w:p w14:paraId="0DDF7449" w14:textId="77777777" w:rsidR="00153C76" w:rsidRPr="00840453" w:rsidRDefault="00153C76" w:rsidP="00153C76">
            <w:pPr>
              <w:pStyle w:val="BodyText"/>
              <w:numPr>
                <w:ilvl w:val="0"/>
                <w:numId w:val="21"/>
              </w:numPr>
              <w:ind w:left="1031" w:hanging="284"/>
              <w:rPr>
                <w:rFonts w:ascii="Aptos" w:hAnsi="Aptos" w:cs="ADLaM Display"/>
                <w:sz w:val="22"/>
                <w:szCs w:val="22"/>
              </w:rPr>
            </w:pPr>
            <w:r w:rsidRPr="00840453">
              <w:rPr>
                <w:rFonts w:ascii="Aptos" w:hAnsi="Aptos"/>
                <w:bCs/>
                <w:sz w:val="22"/>
                <w:szCs w:val="22"/>
              </w:rPr>
              <w:t>Sustainable environment</w:t>
            </w:r>
          </w:p>
          <w:p w14:paraId="621B22C6" w14:textId="72D3858C" w:rsidR="00153C76" w:rsidRPr="00840453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67" w:type="dxa"/>
          </w:tcPr>
          <w:p w14:paraId="4611E610" w14:textId="77777777" w:rsidR="00153C76" w:rsidRPr="00840453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67" w:type="dxa"/>
          </w:tcPr>
          <w:p w14:paraId="37B3CF60" w14:textId="77777777" w:rsidR="00153C76" w:rsidRPr="00840453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</w:p>
        </w:tc>
      </w:tr>
      <w:tr w:rsidR="00153C76" w:rsidRPr="00840453" w14:paraId="52738F84" w14:textId="77777777" w:rsidTr="00153C76">
        <w:trPr>
          <w:trHeight w:val="289"/>
        </w:trPr>
        <w:tc>
          <w:tcPr>
            <w:tcW w:w="8648" w:type="dxa"/>
          </w:tcPr>
          <w:p w14:paraId="586ECBFA" w14:textId="132D3F8E" w:rsidR="00153C76" w:rsidRPr="00840453" w:rsidRDefault="00153C76" w:rsidP="00153C76">
            <w:pPr>
              <w:ind w:left="-567" w:firstLine="567"/>
              <w:rPr>
                <w:rFonts w:ascii="Aptos" w:hAnsi="Aptos" w:cs="Tahoma"/>
                <w:sz w:val="22"/>
                <w:szCs w:val="22"/>
              </w:rPr>
            </w:pPr>
            <w:r w:rsidRPr="00840453">
              <w:rPr>
                <w:rFonts w:ascii="Aptos" w:hAnsi="Aptos" w:cs="Tahoma"/>
                <w:sz w:val="22"/>
                <w:szCs w:val="22"/>
              </w:rPr>
              <w:t xml:space="preserve">If successful, do you agree to provide </w:t>
            </w:r>
            <w:r>
              <w:rPr>
                <w:rFonts w:ascii="Aptos" w:hAnsi="Aptos" w:cs="Tahoma"/>
                <w:sz w:val="22"/>
                <w:szCs w:val="22"/>
              </w:rPr>
              <w:t xml:space="preserve">the required </w:t>
            </w:r>
            <w:r w:rsidRPr="00840453">
              <w:rPr>
                <w:rFonts w:ascii="Aptos" w:hAnsi="Aptos" w:cs="Tahoma"/>
                <w:sz w:val="22"/>
                <w:szCs w:val="22"/>
              </w:rPr>
              <w:t>reporting on the project?</w:t>
            </w:r>
          </w:p>
        </w:tc>
        <w:tc>
          <w:tcPr>
            <w:tcW w:w="567" w:type="dxa"/>
          </w:tcPr>
          <w:p w14:paraId="2D9429BC" w14:textId="77777777" w:rsidR="00153C76" w:rsidRPr="00840453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67" w:type="dxa"/>
          </w:tcPr>
          <w:p w14:paraId="2811EB10" w14:textId="77777777" w:rsidR="00153C76" w:rsidRPr="00840453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</w:p>
        </w:tc>
      </w:tr>
    </w:tbl>
    <w:p w14:paraId="38933181" w14:textId="77777777" w:rsidR="002069A8" w:rsidRPr="00840453" w:rsidRDefault="002069A8" w:rsidP="00B018E8">
      <w:pPr>
        <w:pStyle w:val="BodyText"/>
        <w:ind w:left="-567"/>
        <w:rPr>
          <w:rFonts w:ascii="Aptos" w:hAnsi="Aptos"/>
        </w:rPr>
      </w:pPr>
    </w:p>
    <w:p w14:paraId="5D61BD1C" w14:textId="4D9F691F" w:rsidR="009F0652" w:rsidRDefault="00A24E7D" w:rsidP="00B018E8">
      <w:pPr>
        <w:pStyle w:val="BodyText"/>
        <w:ind w:left="-567"/>
        <w:rPr>
          <w:rFonts w:ascii="HelveticaNeueLT Std" w:hAnsi="HelveticaNeueLT Std" w:cs="Tahoma"/>
        </w:rPr>
      </w:pPr>
      <w:r w:rsidRPr="00840453">
        <w:rPr>
          <w:rFonts w:ascii="Aptos" w:hAnsi="Aptos"/>
        </w:rPr>
        <w:t>If you answered ‘</w:t>
      </w:r>
      <w:r w:rsidRPr="00961721">
        <w:rPr>
          <w:rFonts w:ascii="Aptos" w:hAnsi="Aptos"/>
          <w:b/>
          <w:bCs/>
        </w:rPr>
        <w:t>no’</w:t>
      </w:r>
      <w:r w:rsidRPr="00840453">
        <w:rPr>
          <w:rFonts w:ascii="Aptos" w:hAnsi="Aptos"/>
        </w:rPr>
        <w:t xml:space="preserve"> to any of these questions, your application will be </w:t>
      </w:r>
      <w:r w:rsidRPr="00961721">
        <w:rPr>
          <w:rFonts w:ascii="Aptos" w:hAnsi="Aptos"/>
          <w:b/>
          <w:bCs/>
        </w:rPr>
        <w:t>rejected</w:t>
      </w:r>
      <w:r w:rsidR="00C51F27">
        <w:rPr>
          <w:rFonts w:ascii="Aptos" w:hAnsi="Aptos"/>
        </w:rPr>
        <w:t xml:space="preserve"> without further consideration,</w:t>
      </w:r>
      <w:r w:rsidRPr="00840453">
        <w:rPr>
          <w:rFonts w:ascii="Aptos" w:hAnsi="Aptos"/>
        </w:rPr>
        <w:t xml:space="preserve"> as it does not meet one or more of the threshold criteria</w:t>
      </w:r>
      <w:r w:rsidR="00DC7318" w:rsidRPr="00840453">
        <w:rPr>
          <w:rFonts w:ascii="Aptos" w:hAnsi="Aptos"/>
        </w:rPr>
        <w:t>.</w:t>
      </w:r>
      <w:r w:rsidR="009F0652">
        <w:rPr>
          <w:rFonts w:ascii="HelveticaNeueLT Std" w:hAnsi="HelveticaNeueLT Std" w:cs="Tahoma"/>
        </w:rPr>
        <w:br w:type="page"/>
      </w:r>
    </w:p>
    <w:p w14:paraId="75C8A033" w14:textId="1F5E3B14" w:rsidR="00E0436B" w:rsidRDefault="008A6355" w:rsidP="009F0652">
      <w:pPr>
        <w:pStyle w:val="Heading2"/>
        <w:rPr>
          <w:i/>
          <w:iCs/>
          <w:sz w:val="24"/>
          <w:szCs w:val="24"/>
        </w:rPr>
      </w:pPr>
      <w:r w:rsidRPr="005566FC">
        <w:rPr>
          <w:i/>
          <w:iCs/>
          <w:sz w:val="24"/>
          <w:szCs w:val="24"/>
        </w:rPr>
        <w:t>About your organisation</w:t>
      </w: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3544"/>
        <w:gridCol w:w="6096"/>
      </w:tblGrid>
      <w:tr w:rsidR="00E0436B" w:rsidRPr="005566FC" w14:paraId="2C407804" w14:textId="77777777" w:rsidTr="00153C76">
        <w:trPr>
          <w:trHeight w:val="360"/>
        </w:trPr>
        <w:tc>
          <w:tcPr>
            <w:tcW w:w="3544" w:type="dxa"/>
          </w:tcPr>
          <w:p w14:paraId="44E786BA" w14:textId="77777777" w:rsidR="00E0436B" w:rsidRDefault="00C97124" w:rsidP="005244D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C97124">
              <w:rPr>
                <w:rFonts w:ascii="Aptos" w:hAnsi="Aptos"/>
                <w:bCs/>
                <w:sz w:val="22"/>
                <w:szCs w:val="22"/>
              </w:rPr>
              <w:t>Name of organisation</w:t>
            </w:r>
          </w:p>
          <w:p w14:paraId="2CB6AC88" w14:textId="69610B4E" w:rsidR="00AB6954" w:rsidRPr="00C97124" w:rsidRDefault="00AB6954" w:rsidP="005244D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14:paraId="77059560" w14:textId="77777777" w:rsidR="00E0436B" w:rsidRPr="005566FC" w:rsidRDefault="00E0436B" w:rsidP="005244D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C97124" w:rsidRPr="005566FC" w14:paraId="53CE7CDC" w14:textId="77777777" w:rsidTr="00153C76">
        <w:trPr>
          <w:trHeight w:val="360"/>
        </w:trPr>
        <w:tc>
          <w:tcPr>
            <w:tcW w:w="3544" w:type="dxa"/>
          </w:tcPr>
          <w:p w14:paraId="20225C8A" w14:textId="77777777" w:rsidR="00C97124" w:rsidRDefault="00C97124" w:rsidP="005244D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C97124">
              <w:rPr>
                <w:rFonts w:ascii="Aptos" w:hAnsi="Aptos"/>
                <w:bCs/>
                <w:sz w:val="22"/>
                <w:szCs w:val="22"/>
              </w:rPr>
              <w:t>Name of project (if different from above)</w:t>
            </w:r>
          </w:p>
          <w:p w14:paraId="0B038944" w14:textId="02EA44DD" w:rsidR="00E16187" w:rsidRPr="00C97124" w:rsidRDefault="00E16187" w:rsidP="005244D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14:paraId="21B5BADD" w14:textId="77777777" w:rsidR="00C97124" w:rsidRPr="005566FC" w:rsidRDefault="00C97124" w:rsidP="005244DE">
            <w:pPr>
              <w:pStyle w:val="NoSpacing"/>
              <w:rPr>
                <w:rFonts w:ascii="Aptos" w:hAnsi="Aptos"/>
                <w:bCs/>
              </w:rPr>
            </w:pPr>
          </w:p>
        </w:tc>
      </w:tr>
      <w:tr w:rsidR="005E641E" w:rsidRPr="005566FC" w14:paraId="17458352" w14:textId="77777777" w:rsidTr="00153C76">
        <w:trPr>
          <w:trHeight w:val="392"/>
        </w:trPr>
        <w:tc>
          <w:tcPr>
            <w:tcW w:w="3544" w:type="dxa"/>
          </w:tcPr>
          <w:p w14:paraId="36D44B62" w14:textId="77777777" w:rsidR="005E641E" w:rsidRDefault="005E641E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5566FC">
              <w:rPr>
                <w:rFonts w:ascii="Aptos" w:hAnsi="Aptos"/>
                <w:bCs/>
                <w:sz w:val="22"/>
                <w:szCs w:val="22"/>
              </w:rPr>
              <w:t>Name of primary contact</w:t>
            </w:r>
            <w:r w:rsidRPr="005566FC">
              <w:rPr>
                <w:rFonts w:ascii="Aptos" w:hAnsi="Aptos"/>
                <w:bCs/>
                <w:sz w:val="22"/>
                <w:szCs w:val="22"/>
              </w:rPr>
              <w:tab/>
            </w:r>
          </w:p>
          <w:p w14:paraId="2F1C16CE" w14:textId="0F28316E" w:rsidR="00AB6954" w:rsidRPr="005566FC" w:rsidRDefault="00AB6954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14:paraId="63A3A032" w14:textId="77777777" w:rsidR="005E641E" w:rsidRPr="005566FC" w:rsidRDefault="005E641E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C97124" w:rsidRPr="005566FC" w14:paraId="0F042E2A" w14:textId="77777777" w:rsidTr="00153C76">
        <w:trPr>
          <w:trHeight w:val="392"/>
        </w:trPr>
        <w:tc>
          <w:tcPr>
            <w:tcW w:w="3544" w:type="dxa"/>
          </w:tcPr>
          <w:p w14:paraId="2DC356E2" w14:textId="77777777" w:rsidR="00C97124" w:rsidRDefault="00C97124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5566FC">
              <w:rPr>
                <w:rFonts w:ascii="Aptos" w:hAnsi="Aptos"/>
                <w:bCs/>
                <w:sz w:val="22"/>
                <w:szCs w:val="22"/>
              </w:rPr>
              <w:t>Website address</w:t>
            </w:r>
          </w:p>
          <w:p w14:paraId="4A70BFB3" w14:textId="7F3F29DD" w:rsidR="00AB6954" w:rsidRPr="008115BA" w:rsidRDefault="00AB6954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14:paraId="62771F99" w14:textId="77777777" w:rsidR="00C97124" w:rsidRPr="005566FC" w:rsidRDefault="00C97124" w:rsidP="005E641E">
            <w:pPr>
              <w:pStyle w:val="NoSpacing"/>
              <w:rPr>
                <w:rFonts w:ascii="Aptos" w:hAnsi="Aptos"/>
                <w:bCs/>
              </w:rPr>
            </w:pPr>
          </w:p>
        </w:tc>
      </w:tr>
      <w:tr w:rsidR="005E641E" w:rsidRPr="005566FC" w14:paraId="634DCE9B" w14:textId="77777777" w:rsidTr="00153C76">
        <w:tc>
          <w:tcPr>
            <w:tcW w:w="3544" w:type="dxa"/>
          </w:tcPr>
          <w:p w14:paraId="746461D4" w14:textId="77777777" w:rsidR="005E641E" w:rsidRDefault="005E641E" w:rsidP="008115BA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5566FC">
              <w:rPr>
                <w:rFonts w:ascii="Aptos" w:hAnsi="Aptos"/>
                <w:bCs/>
                <w:sz w:val="22"/>
                <w:szCs w:val="22"/>
              </w:rPr>
              <w:t>Email address</w:t>
            </w:r>
          </w:p>
          <w:p w14:paraId="149E8653" w14:textId="62AA52A2" w:rsidR="008115BA" w:rsidRPr="005566FC" w:rsidRDefault="008115BA" w:rsidP="008115BA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14:paraId="2093DB39" w14:textId="77777777" w:rsidR="005E641E" w:rsidRPr="005566FC" w:rsidRDefault="005E641E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5E641E" w:rsidRPr="005566FC" w14:paraId="23B6B728" w14:textId="77777777" w:rsidTr="00153C76">
        <w:trPr>
          <w:trHeight w:val="525"/>
        </w:trPr>
        <w:tc>
          <w:tcPr>
            <w:tcW w:w="3544" w:type="dxa"/>
          </w:tcPr>
          <w:p w14:paraId="4F489662" w14:textId="77777777" w:rsidR="005E641E" w:rsidRDefault="00C97124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>
              <w:rPr>
                <w:rFonts w:ascii="Aptos" w:hAnsi="Aptos"/>
                <w:bCs/>
                <w:sz w:val="22"/>
                <w:szCs w:val="22"/>
              </w:rPr>
              <w:t>Telephone number</w:t>
            </w:r>
            <w:r w:rsidR="005E641E" w:rsidRPr="005566FC">
              <w:rPr>
                <w:rFonts w:ascii="Aptos" w:hAnsi="Aptos"/>
                <w:bCs/>
                <w:sz w:val="22"/>
                <w:szCs w:val="22"/>
              </w:rPr>
              <w:t xml:space="preserve"> </w:t>
            </w:r>
            <w:r w:rsidR="00E16187">
              <w:rPr>
                <w:rFonts w:ascii="Aptos" w:hAnsi="Aptos"/>
                <w:bCs/>
                <w:sz w:val="22"/>
                <w:szCs w:val="22"/>
              </w:rPr>
              <w:t>(including country code)</w:t>
            </w:r>
          </w:p>
          <w:p w14:paraId="6EB135B2" w14:textId="1FCF2958" w:rsidR="00E16187" w:rsidRPr="005566FC" w:rsidRDefault="00E16187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14:paraId="1F65E95F" w14:textId="77777777" w:rsidR="005E641E" w:rsidRPr="005566FC" w:rsidRDefault="005E641E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5E641E" w:rsidRPr="005566FC" w14:paraId="421C6B63" w14:textId="77777777" w:rsidTr="00153C76">
        <w:trPr>
          <w:trHeight w:val="270"/>
        </w:trPr>
        <w:tc>
          <w:tcPr>
            <w:tcW w:w="3544" w:type="dxa"/>
          </w:tcPr>
          <w:p w14:paraId="339D449C" w14:textId="052AC6FB" w:rsidR="005E641E" w:rsidRPr="005566FC" w:rsidRDefault="005E641E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5566FC">
              <w:rPr>
                <w:rFonts w:ascii="Aptos" w:hAnsi="Aptos"/>
                <w:bCs/>
                <w:sz w:val="22"/>
                <w:szCs w:val="22"/>
              </w:rPr>
              <w:t xml:space="preserve">Registered </w:t>
            </w:r>
            <w:r w:rsidR="00C97124">
              <w:rPr>
                <w:rFonts w:ascii="Aptos" w:hAnsi="Aptos"/>
                <w:bCs/>
                <w:sz w:val="22"/>
                <w:szCs w:val="22"/>
              </w:rPr>
              <w:t>a</w:t>
            </w:r>
            <w:r w:rsidRPr="005566FC">
              <w:rPr>
                <w:rFonts w:ascii="Aptos" w:hAnsi="Aptos"/>
                <w:bCs/>
                <w:sz w:val="22"/>
                <w:szCs w:val="22"/>
              </w:rPr>
              <w:t xml:space="preserve">ddress </w:t>
            </w:r>
            <w:r w:rsidR="00DA486C">
              <w:rPr>
                <w:rFonts w:ascii="Aptos" w:hAnsi="Aptos"/>
                <w:bCs/>
                <w:sz w:val="22"/>
                <w:szCs w:val="22"/>
              </w:rPr>
              <w:t>and</w:t>
            </w:r>
            <w:r w:rsidRPr="005566FC">
              <w:rPr>
                <w:rFonts w:ascii="Aptos" w:hAnsi="Aptos"/>
                <w:bCs/>
                <w:sz w:val="22"/>
                <w:szCs w:val="22"/>
              </w:rPr>
              <w:t xml:space="preserve"> country</w:t>
            </w:r>
            <w:r w:rsidR="00C51F27">
              <w:rPr>
                <w:rFonts w:ascii="Aptos" w:hAnsi="Aptos"/>
                <w:bCs/>
                <w:sz w:val="22"/>
                <w:szCs w:val="22"/>
              </w:rPr>
              <w:t xml:space="preserve"> </w:t>
            </w:r>
            <w:r w:rsidRPr="005566FC">
              <w:rPr>
                <w:rFonts w:ascii="Aptos" w:hAnsi="Aptos"/>
                <w:bCs/>
                <w:sz w:val="22"/>
                <w:szCs w:val="22"/>
              </w:rPr>
              <w:t>(</w:t>
            </w:r>
            <w:r w:rsidR="00C51F27">
              <w:rPr>
                <w:rFonts w:ascii="Aptos" w:hAnsi="Aptos"/>
                <w:bCs/>
                <w:sz w:val="22"/>
                <w:szCs w:val="22"/>
              </w:rPr>
              <w:t>or countr</w:t>
            </w:r>
            <w:r w:rsidRPr="005566FC">
              <w:rPr>
                <w:rFonts w:ascii="Aptos" w:hAnsi="Aptos"/>
                <w:bCs/>
                <w:sz w:val="22"/>
                <w:szCs w:val="22"/>
              </w:rPr>
              <w:t xml:space="preserve">ies) of operation </w:t>
            </w:r>
          </w:p>
          <w:p w14:paraId="335DEEA9" w14:textId="77777777" w:rsidR="005E641E" w:rsidRPr="005566FC" w:rsidRDefault="005E641E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14:paraId="3599A901" w14:textId="77777777" w:rsidR="005E641E" w:rsidRPr="005566FC" w:rsidRDefault="005E641E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  <w:p w14:paraId="62F55C82" w14:textId="77777777" w:rsidR="005E641E" w:rsidRPr="005566FC" w:rsidRDefault="005E641E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  <w:p w14:paraId="79EADC90" w14:textId="77777777" w:rsidR="005E641E" w:rsidRPr="005566FC" w:rsidRDefault="005E641E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5E641E" w:rsidRPr="005566FC" w14:paraId="7A6A7ADE" w14:textId="77777777" w:rsidTr="00153C76">
        <w:trPr>
          <w:trHeight w:val="795"/>
        </w:trPr>
        <w:tc>
          <w:tcPr>
            <w:tcW w:w="3544" w:type="dxa"/>
          </w:tcPr>
          <w:p w14:paraId="4A8D6D10" w14:textId="77777777" w:rsidR="005E641E" w:rsidRPr="005566FC" w:rsidRDefault="005E641E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5566FC">
              <w:rPr>
                <w:rFonts w:ascii="Aptos" w:hAnsi="Aptos"/>
                <w:bCs/>
                <w:sz w:val="22"/>
                <w:szCs w:val="22"/>
              </w:rPr>
              <w:t>Charity or Registration Number (where applicable)</w:t>
            </w:r>
          </w:p>
        </w:tc>
        <w:tc>
          <w:tcPr>
            <w:tcW w:w="6096" w:type="dxa"/>
          </w:tcPr>
          <w:p w14:paraId="2E9DE517" w14:textId="77777777" w:rsidR="005E641E" w:rsidRPr="005566FC" w:rsidRDefault="005E641E" w:rsidP="005E641E">
            <w:pPr>
              <w:rPr>
                <w:rFonts w:ascii="Aptos" w:eastAsiaTheme="minorHAnsi" w:hAnsi="Aptos" w:cstheme="minorBidi"/>
                <w:bCs/>
                <w:sz w:val="22"/>
                <w:szCs w:val="22"/>
              </w:rPr>
            </w:pPr>
          </w:p>
        </w:tc>
      </w:tr>
      <w:tr w:rsidR="005E641E" w:rsidRPr="005566FC" w14:paraId="0E0BE72A" w14:textId="77777777" w:rsidTr="00153C76">
        <w:trPr>
          <w:trHeight w:val="533"/>
        </w:trPr>
        <w:tc>
          <w:tcPr>
            <w:tcW w:w="3544" w:type="dxa"/>
          </w:tcPr>
          <w:p w14:paraId="4B5BA6A4" w14:textId="77777777" w:rsidR="005E641E" w:rsidRDefault="00C97124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>
              <w:rPr>
                <w:rFonts w:ascii="Aptos" w:hAnsi="Aptos"/>
                <w:bCs/>
                <w:sz w:val="22"/>
                <w:szCs w:val="22"/>
              </w:rPr>
              <w:t>Country</w:t>
            </w:r>
            <w:r w:rsidR="000304A8">
              <w:rPr>
                <w:rFonts w:ascii="Aptos" w:hAnsi="Aptos"/>
                <w:bCs/>
                <w:sz w:val="22"/>
                <w:szCs w:val="22"/>
              </w:rPr>
              <w:t xml:space="preserve"> (or countries)</w:t>
            </w:r>
            <w:r>
              <w:rPr>
                <w:rFonts w:ascii="Aptos" w:hAnsi="Aptos"/>
                <w:bCs/>
                <w:sz w:val="22"/>
                <w:szCs w:val="22"/>
              </w:rPr>
              <w:t xml:space="preserve"> of Tax R</w:t>
            </w:r>
            <w:r w:rsidR="005E641E" w:rsidRPr="005566FC">
              <w:rPr>
                <w:rFonts w:ascii="Aptos" w:hAnsi="Aptos"/>
                <w:bCs/>
                <w:sz w:val="22"/>
                <w:szCs w:val="22"/>
              </w:rPr>
              <w:t>esidency</w:t>
            </w:r>
          </w:p>
          <w:p w14:paraId="61F89CD8" w14:textId="51762254" w:rsidR="00153C76" w:rsidRPr="005566FC" w:rsidRDefault="00153C76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14:paraId="19A5F099" w14:textId="77777777" w:rsidR="005E641E" w:rsidRPr="005566FC" w:rsidRDefault="005E641E" w:rsidP="005E641E">
            <w:pPr>
              <w:rPr>
                <w:rFonts w:ascii="Aptos" w:eastAsiaTheme="minorHAnsi" w:hAnsi="Aptos" w:cstheme="minorBidi"/>
                <w:bCs/>
                <w:sz w:val="22"/>
                <w:szCs w:val="22"/>
              </w:rPr>
            </w:pPr>
          </w:p>
        </w:tc>
      </w:tr>
      <w:tr w:rsidR="00E16187" w:rsidRPr="005566FC" w14:paraId="58F4F5B4" w14:textId="77777777" w:rsidTr="00153C76">
        <w:trPr>
          <w:trHeight w:val="533"/>
        </w:trPr>
        <w:tc>
          <w:tcPr>
            <w:tcW w:w="3544" w:type="dxa"/>
          </w:tcPr>
          <w:p w14:paraId="073F54EA" w14:textId="77777777" w:rsidR="00E16187" w:rsidRPr="00E16187" w:rsidRDefault="00E16187" w:rsidP="00E16187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E16187">
              <w:rPr>
                <w:rFonts w:ascii="Aptos" w:hAnsi="Aptos"/>
                <w:bCs/>
                <w:sz w:val="22"/>
                <w:szCs w:val="22"/>
              </w:rPr>
              <w:t>Is your country on the UK Government ‘high-risk’ list</w:t>
            </w:r>
            <w:r>
              <w:rPr>
                <w:rFonts w:ascii="Aptos" w:hAnsi="Aptos"/>
                <w:bCs/>
                <w:sz w:val="22"/>
                <w:szCs w:val="22"/>
              </w:rPr>
              <w:t xml:space="preserve"> or UK Sanctions list</w:t>
            </w:r>
            <w:r w:rsidRPr="00E16187">
              <w:rPr>
                <w:rFonts w:ascii="Aptos" w:hAnsi="Aptos"/>
                <w:bCs/>
                <w:sz w:val="22"/>
                <w:szCs w:val="22"/>
              </w:rPr>
              <w:t>?</w:t>
            </w:r>
          </w:p>
          <w:p w14:paraId="23A947A9" w14:textId="77777777" w:rsidR="00E16187" w:rsidRDefault="00E16187" w:rsidP="00E16187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E16187">
              <w:rPr>
                <w:rFonts w:ascii="Aptos" w:hAnsi="Aptos"/>
                <w:bCs/>
                <w:sz w:val="22"/>
                <w:szCs w:val="22"/>
              </w:rPr>
              <w:t>(delete as applicable)</w:t>
            </w:r>
          </w:p>
          <w:p w14:paraId="7D60B6EF" w14:textId="77777777" w:rsidR="00E16187" w:rsidRDefault="00E16187" w:rsidP="00E16187">
            <w:pPr>
              <w:pStyle w:val="NoSpacing"/>
              <w:rPr>
                <w:rFonts w:ascii="Aptos" w:hAnsi="Aptos"/>
                <w:bCs/>
              </w:rPr>
            </w:pPr>
          </w:p>
        </w:tc>
        <w:tc>
          <w:tcPr>
            <w:tcW w:w="6096" w:type="dxa"/>
          </w:tcPr>
          <w:p w14:paraId="0256D9FA" w14:textId="302EF025" w:rsidR="00E16187" w:rsidRPr="005566FC" w:rsidRDefault="00E16187" w:rsidP="00E16187">
            <w:pPr>
              <w:rPr>
                <w:rFonts w:ascii="Aptos" w:hAnsi="Aptos"/>
                <w:bCs/>
              </w:rPr>
            </w:pPr>
            <w:r w:rsidRPr="00942EBA">
              <w:rPr>
                <w:rFonts w:ascii="Aptos" w:hAnsi="Aptos"/>
                <w:bCs/>
                <w:sz w:val="22"/>
                <w:szCs w:val="22"/>
              </w:rPr>
              <w:t>Yes / No</w:t>
            </w:r>
          </w:p>
        </w:tc>
      </w:tr>
      <w:tr w:rsidR="00E16187" w:rsidRPr="005566FC" w14:paraId="7B7DCE7F" w14:textId="77777777" w:rsidTr="00153C76">
        <w:trPr>
          <w:trHeight w:val="533"/>
        </w:trPr>
        <w:tc>
          <w:tcPr>
            <w:tcW w:w="3544" w:type="dxa"/>
          </w:tcPr>
          <w:p w14:paraId="23B2BFF4" w14:textId="77777777" w:rsidR="00E16187" w:rsidRDefault="00E16187" w:rsidP="00E16187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>
              <w:rPr>
                <w:rFonts w:ascii="Aptos" w:hAnsi="Aptos"/>
                <w:bCs/>
                <w:sz w:val="22"/>
                <w:szCs w:val="22"/>
              </w:rPr>
              <w:t>Have you ever filed your accounts late?</w:t>
            </w:r>
          </w:p>
          <w:p w14:paraId="45195BD6" w14:textId="455BE43B" w:rsidR="00E16187" w:rsidRDefault="00E16187" w:rsidP="00E16187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E16187">
              <w:rPr>
                <w:rFonts w:ascii="Aptos" w:hAnsi="Aptos"/>
                <w:bCs/>
                <w:sz w:val="22"/>
                <w:szCs w:val="22"/>
              </w:rPr>
              <w:t>(delete as applicable)</w:t>
            </w:r>
          </w:p>
          <w:p w14:paraId="7CA3E398" w14:textId="77777777" w:rsidR="00E16187" w:rsidRDefault="00E16187" w:rsidP="00867E8B">
            <w:pPr>
              <w:pStyle w:val="NoSpacing"/>
              <w:rPr>
                <w:rFonts w:ascii="Aptos" w:hAnsi="Aptos"/>
                <w:bCs/>
              </w:rPr>
            </w:pPr>
          </w:p>
        </w:tc>
        <w:tc>
          <w:tcPr>
            <w:tcW w:w="6096" w:type="dxa"/>
          </w:tcPr>
          <w:p w14:paraId="365F2792" w14:textId="4CF33BFA" w:rsidR="00E16187" w:rsidRPr="005566FC" w:rsidRDefault="00E16187" w:rsidP="00E16187">
            <w:pPr>
              <w:rPr>
                <w:rFonts w:ascii="Aptos" w:hAnsi="Aptos"/>
                <w:bCs/>
              </w:rPr>
            </w:pPr>
            <w:r w:rsidRPr="00942EBA">
              <w:rPr>
                <w:rFonts w:ascii="Aptos" w:hAnsi="Aptos"/>
                <w:bCs/>
                <w:sz w:val="22"/>
                <w:szCs w:val="22"/>
              </w:rPr>
              <w:t>Yes / No</w:t>
            </w:r>
          </w:p>
        </w:tc>
      </w:tr>
      <w:tr w:rsidR="00867E8B" w:rsidRPr="005566FC" w14:paraId="72409379" w14:textId="77777777" w:rsidTr="00153C76">
        <w:trPr>
          <w:trHeight w:val="533"/>
        </w:trPr>
        <w:tc>
          <w:tcPr>
            <w:tcW w:w="3544" w:type="dxa"/>
          </w:tcPr>
          <w:p w14:paraId="0009FCF8" w14:textId="77777777" w:rsidR="00867E8B" w:rsidRPr="00867E8B" w:rsidRDefault="00867E8B" w:rsidP="00E16187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867E8B">
              <w:rPr>
                <w:rFonts w:ascii="Aptos" w:hAnsi="Aptos"/>
                <w:bCs/>
                <w:sz w:val="22"/>
                <w:szCs w:val="22"/>
              </w:rPr>
              <w:t>If yes to the above, please explain the reason</w:t>
            </w:r>
          </w:p>
          <w:p w14:paraId="74110B61" w14:textId="117BB6D7" w:rsidR="00867E8B" w:rsidRPr="00867E8B" w:rsidRDefault="00867E8B" w:rsidP="00E16187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14:paraId="4CEE6FB7" w14:textId="77777777" w:rsidR="00867E8B" w:rsidRPr="00867E8B" w:rsidRDefault="00867E8B" w:rsidP="00E16187">
            <w:pPr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E16187" w:rsidRPr="005566FC" w14:paraId="49BBF159" w14:textId="77777777" w:rsidTr="00153C76">
        <w:trPr>
          <w:trHeight w:val="533"/>
        </w:trPr>
        <w:tc>
          <w:tcPr>
            <w:tcW w:w="3544" w:type="dxa"/>
          </w:tcPr>
          <w:p w14:paraId="43B363AA" w14:textId="77777777" w:rsidR="00E16187" w:rsidRDefault="00E16187" w:rsidP="00E16187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F37A48">
              <w:rPr>
                <w:rFonts w:ascii="Aptos" w:hAnsi="Aptos"/>
                <w:bCs/>
                <w:sz w:val="22"/>
                <w:szCs w:val="22"/>
              </w:rPr>
              <w:t>Do you have a safeguarding policy or staff code of conduct policy?</w:t>
            </w:r>
          </w:p>
          <w:p w14:paraId="7E74ED90" w14:textId="6CA7A56C" w:rsidR="00E16187" w:rsidRPr="00026416" w:rsidRDefault="00E16187" w:rsidP="00E16187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E16187">
              <w:rPr>
                <w:rFonts w:ascii="Aptos" w:hAnsi="Aptos"/>
                <w:bCs/>
                <w:sz w:val="22"/>
                <w:szCs w:val="22"/>
              </w:rPr>
              <w:t>(delete as applicable)</w:t>
            </w:r>
          </w:p>
          <w:p w14:paraId="5DC7797B" w14:textId="6FB7841B" w:rsidR="00E16187" w:rsidRPr="00F37A48" w:rsidRDefault="00E16187" w:rsidP="00CF62FD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14:paraId="488C4EE8" w14:textId="36412624" w:rsidR="00E16187" w:rsidRPr="00F37A48" w:rsidRDefault="00E16187" w:rsidP="00E16187">
            <w:pPr>
              <w:rPr>
                <w:rFonts w:ascii="Aptos" w:hAnsi="Aptos"/>
                <w:bCs/>
                <w:sz w:val="22"/>
                <w:szCs w:val="22"/>
              </w:rPr>
            </w:pPr>
            <w:r w:rsidRPr="00942EBA">
              <w:rPr>
                <w:rFonts w:ascii="Aptos" w:hAnsi="Aptos"/>
                <w:bCs/>
                <w:sz w:val="22"/>
                <w:szCs w:val="22"/>
              </w:rPr>
              <w:t>Yes / No</w:t>
            </w:r>
          </w:p>
        </w:tc>
      </w:tr>
      <w:tr w:rsidR="00E16187" w:rsidRPr="005566FC" w14:paraId="60C893E7" w14:textId="77777777" w:rsidTr="00153C76">
        <w:trPr>
          <w:trHeight w:val="533"/>
        </w:trPr>
        <w:tc>
          <w:tcPr>
            <w:tcW w:w="3544" w:type="dxa"/>
          </w:tcPr>
          <w:p w14:paraId="1AF5E9A3" w14:textId="77777777" w:rsidR="00E16187" w:rsidRDefault="00E16187" w:rsidP="00E16187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5566FC">
              <w:rPr>
                <w:rFonts w:ascii="Aptos" w:hAnsi="Aptos"/>
                <w:bCs/>
                <w:sz w:val="22"/>
                <w:szCs w:val="22"/>
              </w:rPr>
              <w:t>Which category does the project fall into</w:t>
            </w:r>
            <w:r>
              <w:rPr>
                <w:rFonts w:ascii="Aptos" w:hAnsi="Aptos"/>
                <w:bCs/>
                <w:sz w:val="22"/>
                <w:szCs w:val="22"/>
              </w:rPr>
              <w:t>?</w:t>
            </w:r>
          </w:p>
          <w:p w14:paraId="3649B3D1" w14:textId="35357730" w:rsidR="00E16187" w:rsidRDefault="00E16187" w:rsidP="00E16187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5566FC">
              <w:rPr>
                <w:rFonts w:ascii="Aptos" w:hAnsi="Aptos"/>
                <w:bCs/>
                <w:sz w:val="22"/>
                <w:szCs w:val="22"/>
              </w:rPr>
              <w:t>(</w:t>
            </w:r>
            <w:r>
              <w:rPr>
                <w:rFonts w:ascii="Aptos" w:hAnsi="Aptos"/>
                <w:bCs/>
                <w:sz w:val="22"/>
                <w:szCs w:val="22"/>
              </w:rPr>
              <w:t>delete as applicable</w:t>
            </w:r>
            <w:r w:rsidRPr="005566FC">
              <w:rPr>
                <w:rFonts w:ascii="Aptos" w:hAnsi="Aptos"/>
                <w:bCs/>
                <w:sz w:val="22"/>
                <w:szCs w:val="22"/>
              </w:rPr>
              <w:t>)</w:t>
            </w:r>
          </w:p>
          <w:p w14:paraId="04DC2E6A" w14:textId="655314CA" w:rsidR="00E16187" w:rsidRPr="005566FC" w:rsidRDefault="00E16187" w:rsidP="00E16187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14:paraId="769CED84" w14:textId="77777777" w:rsidR="00E16187" w:rsidRPr="00C97124" w:rsidRDefault="00E16187" w:rsidP="00E16187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  <w:r w:rsidRPr="00C97124">
              <w:rPr>
                <w:rFonts w:ascii="Aptos" w:hAnsi="Aptos"/>
                <w:bCs/>
                <w:sz w:val="22"/>
                <w:szCs w:val="22"/>
              </w:rPr>
              <w:t>Access to Justice</w:t>
            </w:r>
          </w:p>
          <w:p w14:paraId="7D50DCA8" w14:textId="77777777" w:rsidR="00E16187" w:rsidRPr="00C97124" w:rsidRDefault="00E16187" w:rsidP="00E16187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  <w:r w:rsidRPr="00C97124">
              <w:rPr>
                <w:rFonts w:ascii="Aptos" w:eastAsia="Times New Roman" w:hAnsi="Aptos" w:cs="Times New Roman"/>
                <w:bCs/>
                <w:sz w:val="22"/>
                <w:szCs w:val="22"/>
              </w:rPr>
              <w:t>Equality of opportunity</w:t>
            </w:r>
          </w:p>
          <w:p w14:paraId="0DED39A1" w14:textId="52C34F68" w:rsidR="00E16187" w:rsidRPr="00C97124" w:rsidRDefault="00E16187" w:rsidP="00E16187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  <w:r w:rsidRPr="00C97124">
              <w:rPr>
                <w:rFonts w:ascii="Aptos" w:hAnsi="Aptos"/>
                <w:bCs/>
                <w:sz w:val="22"/>
                <w:szCs w:val="22"/>
              </w:rPr>
              <w:t>Sustainable environment</w:t>
            </w:r>
          </w:p>
        </w:tc>
      </w:tr>
      <w:tr w:rsidR="00E16187" w:rsidRPr="005566FC" w14:paraId="1DDE1377" w14:textId="77777777" w:rsidTr="00153C76">
        <w:tc>
          <w:tcPr>
            <w:tcW w:w="3544" w:type="dxa"/>
          </w:tcPr>
          <w:p w14:paraId="0C3B21F3" w14:textId="1E461EC2" w:rsidR="00E16187" w:rsidRDefault="00E16187" w:rsidP="00E16187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5566FC">
              <w:rPr>
                <w:rFonts w:ascii="Aptos" w:hAnsi="Aptos"/>
                <w:bCs/>
                <w:sz w:val="22"/>
                <w:szCs w:val="22"/>
              </w:rPr>
              <w:t>Brief summary of your organisation’s activities</w:t>
            </w:r>
            <w:r>
              <w:rPr>
                <w:rFonts w:ascii="Aptos" w:hAnsi="Aptos"/>
                <w:bCs/>
                <w:sz w:val="22"/>
                <w:szCs w:val="22"/>
              </w:rPr>
              <w:t xml:space="preserve"> /</w:t>
            </w:r>
            <w:r w:rsidRPr="005566FC">
              <w:rPr>
                <w:rFonts w:ascii="Aptos" w:hAnsi="Aptos"/>
                <w:bCs/>
                <w:sz w:val="22"/>
                <w:szCs w:val="22"/>
              </w:rPr>
              <w:t xml:space="preserve"> mission</w:t>
            </w:r>
          </w:p>
          <w:p w14:paraId="4F735909" w14:textId="53920F5D" w:rsidR="00E16187" w:rsidRPr="005566FC" w:rsidRDefault="00E16187" w:rsidP="00E16187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5566FC">
              <w:rPr>
                <w:rFonts w:ascii="Aptos" w:hAnsi="Aptos"/>
                <w:bCs/>
                <w:sz w:val="22"/>
                <w:szCs w:val="22"/>
              </w:rPr>
              <w:t>(</w:t>
            </w:r>
            <w:r>
              <w:rPr>
                <w:rFonts w:ascii="Aptos" w:hAnsi="Aptos"/>
                <w:bCs/>
                <w:sz w:val="22"/>
                <w:szCs w:val="22"/>
              </w:rPr>
              <w:t xml:space="preserve">max </w:t>
            </w:r>
            <w:r w:rsidRPr="005566FC">
              <w:rPr>
                <w:rFonts w:ascii="Aptos" w:hAnsi="Aptos"/>
                <w:bCs/>
                <w:sz w:val="22"/>
                <w:szCs w:val="22"/>
              </w:rPr>
              <w:t>200 words)</w:t>
            </w:r>
          </w:p>
          <w:p w14:paraId="172B8F9B" w14:textId="77777777" w:rsidR="00E16187" w:rsidRPr="005566FC" w:rsidRDefault="00E16187" w:rsidP="00E16187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14:paraId="56F8B254" w14:textId="77777777" w:rsidR="00E16187" w:rsidRPr="005566FC" w:rsidRDefault="00E16187" w:rsidP="00E16187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</w:tr>
    </w:tbl>
    <w:p w14:paraId="79D9B260" w14:textId="77777777" w:rsidR="00C97124" w:rsidRDefault="00C97124" w:rsidP="009F0652">
      <w:pPr>
        <w:pStyle w:val="Heading2"/>
        <w:rPr>
          <w:i/>
          <w:iCs/>
          <w:sz w:val="24"/>
          <w:szCs w:val="24"/>
        </w:rPr>
      </w:pPr>
    </w:p>
    <w:p w14:paraId="058FBEC5" w14:textId="77777777" w:rsidR="00AB6954" w:rsidRDefault="00AB6954" w:rsidP="00153C76">
      <w:pPr>
        <w:pStyle w:val="Heading2"/>
        <w:ind w:left="-567" w:firstLine="425"/>
        <w:rPr>
          <w:i/>
          <w:iCs/>
          <w:sz w:val="24"/>
          <w:szCs w:val="24"/>
        </w:rPr>
      </w:pPr>
    </w:p>
    <w:p w14:paraId="12435F63" w14:textId="012863F7" w:rsidR="00E0436B" w:rsidRDefault="008A6355" w:rsidP="00153C76">
      <w:pPr>
        <w:pStyle w:val="Heading2"/>
        <w:ind w:left="-567" w:firstLine="425"/>
        <w:rPr>
          <w:i/>
          <w:iCs/>
          <w:sz w:val="24"/>
          <w:szCs w:val="24"/>
        </w:rPr>
      </w:pPr>
      <w:r w:rsidRPr="005566FC">
        <w:rPr>
          <w:i/>
          <w:iCs/>
          <w:sz w:val="24"/>
          <w:szCs w:val="24"/>
        </w:rPr>
        <w:t>About the project</w:t>
      </w: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3544"/>
        <w:gridCol w:w="6096"/>
      </w:tblGrid>
      <w:tr w:rsidR="00E0436B" w:rsidRPr="00C97124" w14:paraId="40E3370D" w14:textId="77777777" w:rsidTr="00DA486C">
        <w:trPr>
          <w:trHeight w:val="359"/>
        </w:trPr>
        <w:tc>
          <w:tcPr>
            <w:tcW w:w="3544" w:type="dxa"/>
          </w:tcPr>
          <w:p w14:paraId="4CDBB0C1" w14:textId="77777777" w:rsidR="00E0436B" w:rsidRDefault="00E0436B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 w:rsidRPr="00567ED5">
              <w:rPr>
                <w:rFonts w:ascii="Aptos" w:hAnsi="Aptos"/>
                <w:sz w:val="22"/>
                <w:szCs w:val="22"/>
              </w:rPr>
              <w:t>Duration of project</w:t>
            </w:r>
          </w:p>
          <w:p w14:paraId="02D13229" w14:textId="77777777" w:rsidR="00880D99" w:rsidRDefault="00880D99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</w:p>
          <w:p w14:paraId="090BCD34" w14:textId="77777777" w:rsidR="00567ED5" w:rsidRPr="00567ED5" w:rsidRDefault="00567ED5" w:rsidP="00567ED5">
            <w:pPr>
              <w:pStyle w:val="NoSpacing"/>
              <w:rPr>
                <w:rFonts w:ascii="Aptos" w:hAnsi="Aptos"/>
                <w:sz w:val="6"/>
                <w:szCs w:val="6"/>
              </w:rPr>
            </w:pPr>
          </w:p>
        </w:tc>
        <w:tc>
          <w:tcPr>
            <w:tcW w:w="6096" w:type="dxa"/>
          </w:tcPr>
          <w:p w14:paraId="24CBFE30" w14:textId="77777777" w:rsidR="00E0436B" w:rsidRPr="00567ED5" w:rsidRDefault="00E0436B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</w:p>
        </w:tc>
      </w:tr>
      <w:tr w:rsidR="00E0436B" w:rsidRPr="00C97124" w14:paraId="28F0DE7C" w14:textId="77777777" w:rsidTr="00DA486C">
        <w:trPr>
          <w:trHeight w:val="175"/>
        </w:trPr>
        <w:tc>
          <w:tcPr>
            <w:tcW w:w="3544" w:type="dxa"/>
          </w:tcPr>
          <w:p w14:paraId="04D2B149" w14:textId="5B813EDE" w:rsidR="00E0436B" w:rsidRDefault="00566234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 w:rsidRPr="00567ED5">
              <w:rPr>
                <w:rFonts w:ascii="Aptos" w:hAnsi="Aptos"/>
                <w:sz w:val="22"/>
                <w:szCs w:val="22"/>
              </w:rPr>
              <w:t>Total amount</w:t>
            </w:r>
            <w:r w:rsidR="00E0436B" w:rsidRPr="00567ED5">
              <w:rPr>
                <w:rFonts w:ascii="Aptos" w:hAnsi="Aptos"/>
                <w:sz w:val="22"/>
                <w:szCs w:val="22"/>
              </w:rPr>
              <w:t xml:space="preserve"> </w:t>
            </w:r>
            <w:r w:rsidRPr="00567ED5">
              <w:rPr>
                <w:rFonts w:ascii="Aptos" w:hAnsi="Aptos"/>
                <w:sz w:val="22"/>
                <w:szCs w:val="22"/>
              </w:rPr>
              <w:t xml:space="preserve">being requested </w:t>
            </w:r>
            <w:r w:rsidR="00E16187">
              <w:rPr>
                <w:rFonts w:ascii="Aptos" w:hAnsi="Aptos"/>
                <w:sz w:val="22"/>
                <w:szCs w:val="22"/>
              </w:rPr>
              <w:t>(</w:t>
            </w:r>
            <w:r w:rsidR="005A43DA">
              <w:rPr>
                <w:rFonts w:ascii="Aptos" w:hAnsi="Aptos"/>
                <w:sz w:val="22"/>
                <w:szCs w:val="22"/>
              </w:rPr>
              <w:t>GBP</w:t>
            </w:r>
            <w:r w:rsidR="00E16187">
              <w:rPr>
                <w:rFonts w:ascii="Aptos" w:hAnsi="Aptos"/>
                <w:sz w:val="22"/>
                <w:szCs w:val="22"/>
              </w:rPr>
              <w:t>)</w:t>
            </w:r>
          </w:p>
          <w:p w14:paraId="014CA306" w14:textId="4773022A" w:rsidR="00567ED5" w:rsidRPr="00567ED5" w:rsidRDefault="00567ED5" w:rsidP="00567ED5">
            <w:pPr>
              <w:pStyle w:val="NoSpacing"/>
              <w:rPr>
                <w:rFonts w:ascii="Aptos" w:hAnsi="Aptos"/>
                <w:sz w:val="14"/>
                <w:szCs w:val="14"/>
              </w:rPr>
            </w:pPr>
          </w:p>
        </w:tc>
        <w:tc>
          <w:tcPr>
            <w:tcW w:w="6096" w:type="dxa"/>
          </w:tcPr>
          <w:p w14:paraId="7416C783" w14:textId="0130FE14" w:rsidR="00E0436B" w:rsidRPr="00567ED5" w:rsidRDefault="00DD6389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 w:rsidRPr="00567ED5">
              <w:rPr>
                <w:rFonts w:ascii="Aptos" w:hAnsi="Aptos"/>
                <w:sz w:val="22"/>
                <w:szCs w:val="22"/>
              </w:rPr>
              <w:t>£</w:t>
            </w:r>
          </w:p>
        </w:tc>
      </w:tr>
      <w:tr w:rsidR="00566234" w:rsidRPr="00C97124" w14:paraId="7419CB6E" w14:textId="77777777" w:rsidTr="00DA486C">
        <w:trPr>
          <w:trHeight w:val="972"/>
        </w:trPr>
        <w:tc>
          <w:tcPr>
            <w:tcW w:w="3544" w:type="dxa"/>
          </w:tcPr>
          <w:p w14:paraId="01B232B1" w14:textId="77777777" w:rsidR="00961721" w:rsidRDefault="00961721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UK CHARITIES</w:t>
            </w:r>
          </w:p>
          <w:p w14:paraId="32E7B5E5" w14:textId="2C4F60C8" w:rsidR="0052392F" w:rsidRDefault="00566234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 w:rsidRPr="00567ED5">
              <w:rPr>
                <w:rFonts w:ascii="Aptos" w:hAnsi="Aptos"/>
                <w:sz w:val="22"/>
                <w:szCs w:val="22"/>
              </w:rPr>
              <w:t xml:space="preserve">Type of grant being applied for </w:t>
            </w:r>
          </w:p>
          <w:p w14:paraId="7FC10ED8" w14:textId="77777777" w:rsidR="00566234" w:rsidRDefault="00566234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</w:p>
          <w:p w14:paraId="786413A6" w14:textId="77777777" w:rsidR="00943DB1" w:rsidRDefault="00943DB1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</w:p>
          <w:p w14:paraId="01465BD8" w14:textId="77777777" w:rsidR="00961721" w:rsidRPr="00943DB1" w:rsidRDefault="00961721" w:rsidP="00567ED5">
            <w:pPr>
              <w:pStyle w:val="NoSpacing"/>
              <w:rPr>
                <w:rFonts w:ascii="Aptos" w:hAnsi="Aptos"/>
                <w:i/>
                <w:iCs/>
                <w:sz w:val="22"/>
                <w:szCs w:val="22"/>
              </w:rPr>
            </w:pPr>
            <w:r w:rsidRPr="00943DB1">
              <w:rPr>
                <w:rFonts w:ascii="Aptos" w:hAnsi="Aptos"/>
                <w:i/>
                <w:iCs/>
                <w:sz w:val="22"/>
                <w:szCs w:val="22"/>
              </w:rPr>
              <w:t xml:space="preserve">N.B. All other applicants </w:t>
            </w:r>
            <w:r w:rsidR="00943DB1" w:rsidRPr="00943DB1">
              <w:rPr>
                <w:rFonts w:ascii="Aptos" w:hAnsi="Aptos"/>
                <w:i/>
                <w:iCs/>
                <w:sz w:val="22"/>
                <w:szCs w:val="22"/>
              </w:rPr>
              <w:t>are eligible for a one-off grant of up it £6,500</w:t>
            </w:r>
          </w:p>
          <w:p w14:paraId="02975941" w14:textId="66B63D8C" w:rsidR="00943DB1" w:rsidRPr="00567ED5" w:rsidRDefault="00943DB1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6096" w:type="dxa"/>
          </w:tcPr>
          <w:p w14:paraId="0FD4745A" w14:textId="70EDDFC2" w:rsidR="00567ED5" w:rsidRPr="00567ED5" w:rsidRDefault="00566234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 w:rsidRPr="00567ED5">
              <w:rPr>
                <w:rFonts w:ascii="Aptos" w:hAnsi="Aptos"/>
                <w:sz w:val="22"/>
                <w:szCs w:val="22"/>
              </w:rPr>
              <w:t>One-off up to £</w:t>
            </w:r>
            <w:r w:rsidR="000B215F">
              <w:rPr>
                <w:rFonts w:ascii="Aptos" w:hAnsi="Aptos"/>
                <w:sz w:val="22"/>
                <w:szCs w:val="22"/>
              </w:rPr>
              <w:t>6</w:t>
            </w:r>
            <w:r w:rsidRPr="00567ED5">
              <w:rPr>
                <w:rFonts w:ascii="Aptos" w:hAnsi="Aptos"/>
                <w:sz w:val="22"/>
                <w:szCs w:val="22"/>
              </w:rPr>
              <w:t>,</w:t>
            </w:r>
            <w:r w:rsidR="000B215F">
              <w:rPr>
                <w:rFonts w:ascii="Aptos" w:hAnsi="Aptos"/>
                <w:sz w:val="22"/>
                <w:szCs w:val="22"/>
              </w:rPr>
              <w:t>5</w:t>
            </w:r>
            <w:r w:rsidRPr="00567ED5">
              <w:rPr>
                <w:rFonts w:ascii="Aptos" w:hAnsi="Aptos"/>
                <w:sz w:val="22"/>
                <w:szCs w:val="22"/>
              </w:rPr>
              <w:t>00</w:t>
            </w:r>
            <w:r w:rsidR="00567ED5" w:rsidRPr="00567ED5">
              <w:rPr>
                <w:rFonts w:ascii="Aptos" w:hAnsi="Aptos"/>
                <w:sz w:val="22"/>
                <w:szCs w:val="22"/>
              </w:rPr>
              <w:t xml:space="preserve"> </w:t>
            </w:r>
            <w:r w:rsidR="000304A8">
              <w:rPr>
                <w:rFonts w:ascii="Aptos" w:hAnsi="Aptos"/>
                <w:sz w:val="22"/>
                <w:szCs w:val="22"/>
              </w:rPr>
              <w:t>(GBP)</w:t>
            </w:r>
          </w:p>
          <w:p w14:paraId="41426BDA" w14:textId="582CB6EC" w:rsidR="00567ED5" w:rsidRPr="000304A8" w:rsidRDefault="00567ED5" w:rsidP="00567ED5">
            <w:pPr>
              <w:pStyle w:val="NoSpacing"/>
              <w:rPr>
                <w:rFonts w:ascii="Aptos" w:hAnsi="Aptos"/>
                <w:i/>
                <w:iCs/>
                <w:sz w:val="22"/>
                <w:szCs w:val="22"/>
              </w:rPr>
            </w:pPr>
            <w:r w:rsidRPr="000304A8">
              <w:rPr>
                <w:rFonts w:ascii="Aptos" w:hAnsi="Aptos"/>
                <w:i/>
                <w:iCs/>
                <w:sz w:val="22"/>
                <w:szCs w:val="22"/>
              </w:rPr>
              <w:t>or</w:t>
            </w:r>
          </w:p>
          <w:p w14:paraId="4A3896AC" w14:textId="77777777" w:rsidR="00153C76" w:rsidRDefault="00566234" w:rsidP="00942EBA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 w:rsidRPr="00567ED5">
              <w:rPr>
                <w:rFonts w:ascii="Aptos" w:hAnsi="Aptos"/>
                <w:sz w:val="22"/>
                <w:szCs w:val="22"/>
              </w:rPr>
              <w:t>Multi-year up to £</w:t>
            </w:r>
            <w:r w:rsidR="000B215F">
              <w:rPr>
                <w:rFonts w:ascii="Aptos" w:hAnsi="Aptos"/>
                <w:sz w:val="22"/>
                <w:szCs w:val="22"/>
              </w:rPr>
              <w:t>4</w:t>
            </w:r>
            <w:r w:rsidRPr="00567ED5">
              <w:rPr>
                <w:rFonts w:ascii="Aptos" w:hAnsi="Aptos"/>
                <w:sz w:val="22"/>
                <w:szCs w:val="22"/>
              </w:rPr>
              <w:t>,</w:t>
            </w:r>
            <w:r w:rsidR="000B215F">
              <w:rPr>
                <w:rFonts w:ascii="Aptos" w:hAnsi="Aptos"/>
                <w:sz w:val="22"/>
                <w:szCs w:val="22"/>
              </w:rPr>
              <w:t>5</w:t>
            </w:r>
            <w:r w:rsidRPr="00567ED5">
              <w:rPr>
                <w:rFonts w:ascii="Aptos" w:hAnsi="Aptos"/>
                <w:sz w:val="22"/>
                <w:szCs w:val="22"/>
              </w:rPr>
              <w:t xml:space="preserve">00 </w:t>
            </w:r>
            <w:r w:rsidR="000304A8">
              <w:rPr>
                <w:rFonts w:ascii="Aptos" w:hAnsi="Aptos"/>
                <w:sz w:val="22"/>
                <w:szCs w:val="22"/>
              </w:rPr>
              <w:t xml:space="preserve">(GBP) </w:t>
            </w:r>
            <w:r w:rsidRPr="00567ED5">
              <w:rPr>
                <w:rFonts w:ascii="Aptos" w:hAnsi="Aptos"/>
                <w:sz w:val="22"/>
                <w:szCs w:val="22"/>
              </w:rPr>
              <w:t xml:space="preserve">a year for </w:t>
            </w:r>
            <w:r w:rsidR="00567ED5">
              <w:rPr>
                <w:rFonts w:ascii="Aptos" w:hAnsi="Aptos"/>
                <w:sz w:val="22"/>
                <w:szCs w:val="22"/>
              </w:rPr>
              <w:t xml:space="preserve">max </w:t>
            </w:r>
            <w:r w:rsidRPr="00567ED5">
              <w:rPr>
                <w:rFonts w:ascii="Aptos" w:hAnsi="Aptos"/>
                <w:sz w:val="22"/>
                <w:szCs w:val="22"/>
              </w:rPr>
              <w:t>three years</w:t>
            </w:r>
          </w:p>
          <w:p w14:paraId="2CC81775" w14:textId="77777777" w:rsidR="00943DB1" w:rsidRDefault="00943DB1" w:rsidP="00942EBA">
            <w:pPr>
              <w:pStyle w:val="NoSpacing"/>
              <w:rPr>
                <w:rFonts w:ascii="Aptos" w:hAnsi="Aptos"/>
                <w:sz w:val="22"/>
                <w:szCs w:val="22"/>
              </w:rPr>
            </w:pPr>
          </w:p>
          <w:p w14:paraId="5F20683B" w14:textId="3252C7CF" w:rsidR="00961721" w:rsidRDefault="00961721" w:rsidP="00942EBA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 w:rsidRPr="00567ED5">
              <w:rPr>
                <w:rFonts w:ascii="Aptos" w:hAnsi="Aptos"/>
                <w:sz w:val="22"/>
                <w:szCs w:val="22"/>
              </w:rPr>
              <w:t>(delete as applicable)</w:t>
            </w:r>
          </w:p>
          <w:p w14:paraId="0347C9EA" w14:textId="77F92AD5" w:rsidR="00961721" w:rsidRPr="00942EBA" w:rsidRDefault="00961721" w:rsidP="00942EBA">
            <w:pPr>
              <w:pStyle w:val="NoSpacing"/>
              <w:rPr>
                <w:rFonts w:ascii="Aptos" w:hAnsi="Aptos"/>
                <w:sz w:val="22"/>
                <w:szCs w:val="22"/>
              </w:rPr>
            </w:pPr>
          </w:p>
        </w:tc>
      </w:tr>
      <w:tr w:rsidR="00E0436B" w:rsidRPr="00C97124" w14:paraId="5D9CA650" w14:textId="77777777" w:rsidTr="00DA486C">
        <w:tc>
          <w:tcPr>
            <w:tcW w:w="3544" w:type="dxa"/>
          </w:tcPr>
          <w:p w14:paraId="25D95B2F" w14:textId="3E858B84" w:rsidR="00E0436B" w:rsidRDefault="00E0436B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 w:rsidRPr="00567ED5">
              <w:rPr>
                <w:rFonts w:ascii="Aptos" w:hAnsi="Aptos"/>
                <w:sz w:val="22"/>
                <w:szCs w:val="22"/>
              </w:rPr>
              <w:t xml:space="preserve">Project </w:t>
            </w:r>
            <w:r w:rsidR="00C97124" w:rsidRPr="00567ED5">
              <w:rPr>
                <w:rFonts w:ascii="Aptos" w:hAnsi="Aptos"/>
                <w:sz w:val="22"/>
                <w:szCs w:val="22"/>
              </w:rPr>
              <w:t>o</w:t>
            </w:r>
            <w:r w:rsidRPr="00567ED5">
              <w:rPr>
                <w:rFonts w:ascii="Aptos" w:hAnsi="Aptos"/>
                <w:sz w:val="22"/>
                <w:szCs w:val="22"/>
              </w:rPr>
              <w:t>verview</w:t>
            </w:r>
            <w:r w:rsidR="00C97124" w:rsidRPr="00567ED5">
              <w:rPr>
                <w:rFonts w:ascii="Aptos" w:hAnsi="Aptos"/>
                <w:sz w:val="22"/>
                <w:szCs w:val="22"/>
              </w:rPr>
              <w:t xml:space="preserve"> to include</w:t>
            </w:r>
            <w:r w:rsidR="00C01353" w:rsidRPr="00567ED5">
              <w:rPr>
                <w:rFonts w:ascii="Aptos" w:hAnsi="Aptos"/>
                <w:sz w:val="22"/>
                <w:szCs w:val="22"/>
              </w:rPr>
              <w:t xml:space="preserve"> a b</w:t>
            </w:r>
            <w:r w:rsidRPr="00567ED5">
              <w:rPr>
                <w:rFonts w:ascii="Aptos" w:hAnsi="Aptos"/>
                <w:sz w:val="22"/>
                <w:szCs w:val="22"/>
              </w:rPr>
              <w:t xml:space="preserve">rief </w:t>
            </w:r>
            <w:r w:rsidR="00867E8B">
              <w:rPr>
                <w:rFonts w:ascii="Aptos" w:hAnsi="Aptos"/>
                <w:sz w:val="22"/>
                <w:szCs w:val="22"/>
              </w:rPr>
              <w:t>description</w:t>
            </w:r>
            <w:r w:rsidRPr="00567ED5">
              <w:rPr>
                <w:rFonts w:ascii="Aptos" w:hAnsi="Aptos"/>
                <w:sz w:val="22"/>
                <w:szCs w:val="22"/>
              </w:rPr>
              <w:t xml:space="preserve"> of the project’s aims</w:t>
            </w:r>
            <w:r w:rsidR="00C01353" w:rsidRPr="00567ED5">
              <w:rPr>
                <w:rFonts w:ascii="Aptos" w:hAnsi="Aptos"/>
                <w:sz w:val="22"/>
                <w:szCs w:val="22"/>
              </w:rPr>
              <w:t xml:space="preserve"> and details on the </w:t>
            </w:r>
            <w:r w:rsidRPr="00567ED5">
              <w:rPr>
                <w:rFonts w:ascii="Aptos" w:hAnsi="Aptos"/>
                <w:sz w:val="22"/>
                <w:szCs w:val="22"/>
              </w:rPr>
              <w:t>longevity</w:t>
            </w:r>
            <w:r w:rsidR="009F0652" w:rsidRPr="00567ED5">
              <w:rPr>
                <w:rFonts w:ascii="Aptos" w:hAnsi="Aptos"/>
                <w:sz w:val="22"/>
                <w:szCs w:val="22"/>
              </w:rPr>
              <w:t xml:space="preserve"> </w:t>
            </w:r>
            <w:r w:rsidRPr="00567ED5">
              <w:rPr>
                <w:rFonts w:ascii="Aptos" w:hAnsi="Aptos"/>
                <w:sz w:val="22"/>
                <w:szCs w:val="22"/>
              </w:rPr>
              <w:t>/</w:t>
            </w:r>
            <w:r w:rsidR="009F0652" w:rsidRPr="00567ED5">
              <w:rPr>
                <w:rFonts w:ascii="Aptos" w:hAnsi="Aptos"/>
                <w:sz w:val="22"/>
                <w:szCs w:val="22"/>
              </w:rPr>
              <w:t xml:space="preserve"> </w:t>
            </w:r>
            <w:r w:rsidRPr="00567ED5">
              <w:rPr>
                <w:rFonts w:ascii="Aptos" w:hAnsi="Aptos"/>
                <w:sz w:val="22"/>
                <w:szCs w:val="22"/>
              </w:rPr>
              <w:t>sustainability of the project</w:t>
            </w:r>
          </w:p>
          <w:p w14:paraId="65E8027D" w14:textId="7F5402F6" w:rsidR="00880D99" w:rsidRDefault="00867E8B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 w:rsidRPr="00567ED5">
              <w:rPr>
                <w:rFonts w:ascii="Aptos" w:hAnsi="Aptos"/>
                <w:sz w:val="22"/>
                <w:szCs w:val="22"/>
              </w:rPr>
              <w:t>(max 500 words)</w:t>
            </w:r>
          </w:p>
          <w:p w14:paraId="619715AD" w14:textId="77777777" w:rsidR="00867E8B" w:rsidRPr="00567ED5" w:rsidRDefault="00867E8B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</w:p>
          <w:p w14:paraId="27BBE4C9" w14:textId="4E52D5F7" w:rsidR="00DD6389" w:rsidRPr="00567ED5" w:rsidRDefault="00DD6389" w:rsidP="00567ED5">
            <w:pPr>
              <w:pStyle w:val="NoSpacing"/>
              <w:rPr>
                <w:rFonts w:ascii="Aptos" w:hAnsi="Aptos"/>
                <w:sz w:val="8"/>
                <w:szCs w:val="8"/>
              </w:rPr>
            </w:pPr>
          </w:p>
        </w:tc>
        <w:tc>
          <w:tcPr>
            <w:tcW w:w="6096" w:type="dxa"/>
          </w:tcPr>
          <w:p w14:paraId="6E44B9E6" w14:textId="77777777" w:rsidR="00E0436B" w:rsidRPr="00567ED5" w:rsidRDefault="00E0436B" w:rsidP="00567ED5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</w:p>
        </w:tc>
      </w:tr>
      <w:tr w:rsidR="005E641E" w:rsidRPr="00C97124" w14:paraId="05BD8843" w14:textId="77777777" w:rsidTr="00DA486C">
        <w:tc>
          <w:tcPr>
            <w:tcW w:w="3544" w:type="dxa"/>
          </w:tcPr>
          <w:p w14:paraId="767D4002" w14:textId="5602E5C0" w:rsidR="00DD6389" w:rsidRPr="00567ED5" w:rsidRDefault="005E641E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 w:rsidRPr="00567ED5">
              <w:rPr>
                <w:rFonts w:ascii="Aptos" w:hAnsi="Aptos"/>
                <w:sz w:val="22"/>
                <w:szCs w:val="22"/>
              </w:rPr>
              <w:t xml:space="preserve">Approximate number of </w:t>
            </w:r>
            <w:r w:rsidR="00942EBA">
              <w:rPr>
                <w:rFonts w:ascii="Aptos" w:hAnsi="Aptos"/>
                <w:sz w:val="22"/>
                <w:szCs w:val="22"/>
              </w:rPr>
              <w:t xml:space="preserve">individual </w:t>
            </w:r>
          </w:p>
          <w:p w14:paraId="53213639" w14:textId="4DFA47C1" w:rsidR="005E641E" w:rsidRDefault="005E641E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 w:rsidRPr="00567ED5">
              <w:rPr>
                <w:rFonts w:ascii="Aptos" w:hAnsi="Aptos"/>
                <w:sz w:val="22"/>
                <w:szCs w:val="22"/>
              </w:rPr>
              <w:t xml:space="preserve">beneficiaries </w:t>
            </w:r>
            <w:r w:rsidR="00DA486C">
              <w:rPr>
                <w:rFonts w:ascii="Aptos" w:hAnsi="Aptos"/>
                <w:sz w:val="22"/>
                <w:szCs w:val="22"/>
              </w:rPr>
              <w:t xml:space="preserve">over the duration of the </w:t>
            </w:r>
            <w:r w:rsidR="008A6149" w:rsidRPr="00567ED5">
              <w:rPr>
                <w:rFonts w:ascii="Aptos" w:hAnsi="Aptos"/>
                <w:sz w:val="22"/>
                <w:szCs w:val="22"/>
              </w:rPr>
              <w:t>project</w:t>
            </w:r>
          </w:p>
          <w:p w14:paraId="71C3EB3C" w14:textId="77777777" w:rsidR="00880D99" w:rsidRPr="00567ED5" w:rsidRDefault="00880D99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</w:p>
          <w:p w14:paraId="4441D40E" w14:textId="77777777" w:rsidR="005E641E" w:rsidRPr="00567ED5" w:rsidRDefault="005E641E" w:rsidP="00567ED5">
            <w:pPr>
              <w:pStyle w:val="NoSpacing"/>
              <w:rPr>
                <w:rFonts w:ascii="Aptos" w:hAnsi="Aptos"/>
                <w:sz w:val="8"/>
                <w:szCs w:val="8"/>
              </w:rPr>
            </w:pPr>
          </w:p>
        </w:tc>
        <w:tc>
          <w:tcPr>
            <w:tcW w:w="6096" w:type="dxa"/>
          </w:tcPr>
          <w:p w14:paraId="2C70FD98" w14:textId="77777777" w:rsidR="005E641E" w:rsidRPr="00567ED5" w:rsidRDefault="005E641E" w:rsidP="00567ED5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</w:p>
        </w:tc>
      </w:tr>
      <w:tr w:rsidR="00E0436B" w:rsidRPr="00C97124" w14:paraId="33AE325B" w14:textId="77777777" w:rsidTr="00DA486C">
        <w:trPr>
          <w:trHeight w:val="690"/>
        </w:trPr>
        <w:tc>
          <w:tcPr>
            <w:tcW w:w="3544" w:type="dxa"/>
          </w:tcPr>
          <w:p w14:paraId="127C2C08" w14:textId="77777777" w:rsidR="0052392F" w:rsidRDefault="00E0436B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 w:rsidRPr="00567ED5">
              <w:rPr>
                <w:rFonts w:ascii="Aptos" w:hAnsi="Aptos"/>
                <w:sz w:val="22"/>
                <w:szCs w:val="22"/>
              </w:rPr>
              <w:t>How are your administrative costs covered?</w:t>
            </w:r>
            <w:r w:rsidR="009F0652" w:rsidRPr="00567ED5">
              <w:rPr>
                <w:rFonts w:ascii="Aptos" w:hAnsi="Aptos"/>
                <w:sz w:val="22"/>
                <w:szCs w:val="22"/>
              </w:rPr>
              <w:t xml:space="preserve"> </w:t>
            </w:r>
          </w:p>
          <w:p w14:paraId="71D85170" w14:textId="77777777" w:rsidR="00AC2E6B" w:rsidRDefault="00E0436B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 w:rsidRPr="00567ED5">
              <w:rPr>
                <w:rFonts w:ascii="Aptos" w:hAnsi="Aptos"/>
                <w:sz w:val="22"/>
                <w:szCs w:val="22"/>
              </w:rPr>
              <w:t>(</w:t>
            </w:r>
            <w:r w:rsidR="00C01353" w:rsidRPr="00567ED5">
              <w:rPr>
                <w:rFonts w:ascii="Aptos" w:hAnsi="Aptos"/>
                <w:sz w:val="22"/>
                <w:szCs w:val="22"/>
              </w:rPr>
              <w:t xml:space="preserve">max </w:t>
            </w:r>
            <w:r w:rsidRPr="00567ED5">
              <w:rPr>
                <w:rFonts w:ascii="Aptos" w:hAnsi="Aptos"/>
                <w:sz w:val="22"/>
                <w:szCs w:val="22"/>
              </w:rPr>
              <w:t>200 words)</w:t>
            </w:r>
          </w:p>
          <w:p w14:paraId="28A394BE" w14:textId="5457AF3F" w:rsidR="00880D99" w:rsidRPr="00567ED5" w:rsidRDefault="00880D99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6096" w:type="dxa"/>
          </w:tcPr>
          <w:p w14:paraId="268E1451" w14:textId="77777777" w:rsidR="00E0436B" w:rsidRPr="00567ED5" w:rsidRDefault="00E0436B" w:rsidP="00567ED5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</w:p>
        </w:tc>
      </w:tr>
      <w:tr w:rsidR="00E0436B" w:rsidRPr="00C97124" w14:paraId="06564E94" w14:textId="77777777" w:rsidTr="00DA486C">
        <w:tc>
          <w:tcPr>
            <w:tcW w:w="3544" w:type="dxa"/>
          </w:tcPr>
          <w:p w14:paraId="0A373B93" w14:textId="77777777" w:rsidR="00E0436B" w:rsidRDefault="00E0436B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 w:rsidRPr="00567ED5">
              <w:rPr>
                <w:rFonts w:ascii="Aptos" w:hAnsi="Aptos"/>
                <w:sz w:val="22"/>
                <w:szCs w:val="22"/>
              </w:rPr>
              <w:t>Are you seeking additional funding for</w:t>
            </w:r>
            <w:r w:rsidR="008A6149" w:rsidRPr="00567ED5">
              <w:rPr>
                <w:rFonts w:ascii="Aptos" w:hAnsi="Aptos"/>
                <w:sz w:val="22"/>
                <w:szCs w:val="22"/>
              </w:rPr>
              <w:t xml:space="preserve"> </w:t>
            </w:r>
            <w:r w:rsidRPr="00567ED5">
              <w:rPr>
                <w:rFonts w:ascii="Aptos" w:hAnsi="Aptos"/>
                <w:sz w:val="22"/>
                <w:szCs w:val="22"/>
              </w:rPr>
              <w:t>this project from other organisations?</w:t>
            </w:r>
          </w:p>
          <w:p w14:paraId="664B4993" w14:textId="300675E3" w:rsidR="00880D99" w:rsidRPr="00567ED5" w:rsidRDefault="00880D99" w:rsidP="00943DB1">
            <w:pPr>
              <w:pStyle w:val="NoSpacing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6096" w:type="dxa"/>
          </w:tcPr>
          <w:p w14:paraId="715288C8" w14:textId="36B36CAD" w:rsidR="00E0436B" w:rsidRPr="00567ED5" w:rsidRDefault="009F0652" w:rsidP="00567ED5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  <w:r w:rsidRPr="00567ED5">
              <w:rPr>
                <w:rFonts w:ascii="Aptos" w:hAnsi="Aptos"/>
                <w:sz w:val="22"/>
                <w:szCs w:val="22"/>
              </w:rPr>
              <w:t xml:space="preserve">Yes </w:t>
            </w:r>
            <w:r w:rsidR="002C683D">
              <w:rPr>
                <w:rFonts w:ascii="Aptos" w:hAnsi="Aptos"/>
                <w:sz w:val="22"/>
                <w:szCs w:val="22"/>
              </w:rPr>
              <w:t>/</w:t>
            </w:r>
            <w:r w:rsidRPr="00567ED5">
              <w:rPr>
                <w:rFonts w:ascii="Aptos" w:hAnsi="Aptos"/>
                <w:sz w:val="22"/>
                <w:szCs w:val="22"/>
              </w:rPr>
              <w:t xml:space="preserve"> No</w:t>
            </w:r>
          </w:p>
        </w:tc>
      </w:tr>
      <w:tr w:rsidR="00E0436B" w:rsidRPr="00C97124" w14:paraId="6950F079" w14:textId="77777777" w:rsidTr="00DA486C">
        <w:tc>
          <w:tcPr>
            <w:tcW w:w="3544" w:type="dxa"/>
          </w:tcPr>
          <w:p w14:paraId="4E4651AB" w14:textId="77777777" w:rsidR="00E0436B" w:rsidRDefault="00E0436B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 w:rsidRPr="00567ED5">
              <w:rPr>
                <w:rFonts w:ascii="Aptos" w:hAnsi="Aptos"/>
                <w:sz w:val="22"/>
                <w:szCs w:val="22"/>
              </w:rPr>
              <w:t>If yes to above, please confirm the funders</w:t>
            </w:r>
            <w:r w:rsidR="00C51F27">
              <w:rPr>
                <w:rFonts w:ascii="Aptos" w:hAnsi="Aptos"/>
                <w:sz w:val="22"/>
                <w:szCs w:val="22"/>
              </w:rPr>
              <w:t>’</w:t>
            </w:r>
            <w:r w:rsidRPr="00567ED5">
              <w:rPr>
                <w:rFonts w:ascii="Aptos" w:hAnsi="Aptos"/>
                <w:sz w:val="22"/>
                <w:szCs w:val="22"/>
              </w:rPr>
              <w:t xml:space="preserve"> name</w:t>
            </w:r>
            <w:r w:rsidR="00C51F27">
              <w:rPr>
                <w:rFonts w:ascii="Aptos" w:hAnsi="Aptos"/>
                <w:sz w:val="22"/>
                <w:szCs w:val="22"/>
              </w:rPr>
              <w:t>,</w:t>
            </w:r>
            <w:r w:rsidRPr="00567ED5">
              <w:rPr>
                <w:rFonts w:ascii="Aptos" w:hAnsi="Aptos"/>
                <w:sz w:val="22"/>
                <w:szCs w:val="22"/>
              </w:rPr>
              <w:t xml:space="preserve"> amount </w:t>
            </w:r>
            <w:r w:rsidR="00C51F27">
              <w:rPr>
                <w:rFonts w:ascii="Aptos" w:hAnsi="Aptos"/>
                <w:sz w:val="22"/>
                <w:szCs w:val="22"/>
              </w:rPr>
              <w:t>of funding</w:t>
            </w:r>
            <w:r w:rsidR="007A0951">
              <w:rPr>
                <w:rFonts w:ascii="Aptos" w:hAnsi="Aptos"/>
                <w:sz w:val="22"/>
                <w:szCs w:val="22"/>
              </w:rPr>
              <w:t xml:space="preserve"> sought,</w:t>
            </w:r>
            <w:r w:rsidR="00C51F27">
              <w:rPr>
                <w:rFonts w:ascii="Aptos" w:hAnsi="Aptos"/>
                <w:sz w:val="22"/>
                <w:szCs w:val="22"/>
              </w:rPr>
              <w:t xml:space="preserve"> </w:t>
            </w:r>
            <w:r w:rsidRPr="00567ED5">
              <w:rPr>
                <w:rFonts w:ascii="Aptos" w:hAnsi="Aptos"/>
                <w:sz w:val="22"/>
                <w:szCs w:val="22"/>
              </w:rPr>
              <w:t>and if funds are secured</w:t>
            </w:r>
          </w:p>
          <w:p w14:paraId="0A32F829" w14:textId="7D37FC89" w:rsidR="00CA74D7" w:rsidRPr="00567ED5" w:rsidRDefault="00CA74D7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6096" w:type="dxa"/>
          </w:tcPr>
          <w:p w14:paraId="6066F850" w14:textId="77777777" w:rsidR="00E0436B" w:rsidRPr="00567ED5" w:rsidRDefault="00E0436B" w:rsidP="00567ED5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</w:p>
        </w:tc>
      </w:tr>
      <w:tr w:rsidR="00CA74D7" w:rsidRPr="00C97124" w14:paraId="048EC986" w14:textId="77777777" w:rsidTr="00DA486C">
        <w:tc>
          <w:tcPr>
            <w:tcW w:w="3544" w:type="dxa"/>
          </w:tcPr>
          <w:p w14:paraId="1BDAB5F6" w14:textId="77777777" w:rsidR="00CA74D7" w:rsidRPr="00026416" w:rsidRDefault="00CA74D7" w:rsidP="00CA74D7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026416">
              <w:rPr>
                <w:rFonts w:ascii="Aptos" w:hAnsi="Aptos"/>
                <w:bCs/>
                <w:sz w:val="22"/>
                <w:szCs w:val="22"/>
              </w:rPr>
              <w:t>How will you evaluate the charitable outcomes and monitor the project’s success?</w:t>
            </w:r>
          </w:p>
          <w:p w14:paraId="79789DE3" w14:textId="77777777" w:rsidR="00CA74D7" w:rsidRPr="00567ED5" w:rsidRDefault="00CA74D7" w:rsidP="00CA74D7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6096" w:type="dxa"/>
          </w:tcPr>
          <w:p w14:paraId="234E0E7E" w14:textId="77777777" w:rsidR="00CA74D7" w:rsidRPr="00567ED5" w:rsidRDefault="00CA74D7" w:rsidP="00CA74D7">
            <w:pPr>
              <w:pStyle w:val="NoSpacing"/>
              <w:rPr>
                <w:rFonts w:ascii="Aptos" w:hAnsi="Aptos"/>
                <w:b/>
              </w:rPr>
            </w:pPr>
          </w:p>
        </w:tc>
      </w:tr>
      <w:tr w:rsidR="00CA74D7" w:rsidRPr="00C97124" w14:paraId="2CC12136" w14:textId="77777777" w:rsidTr="00DA486C">
        <w:tc>
          <w:tcPr>
            <w:tcW w:w="3544" w:type="dxa"/>
          </w:tcPr>
          <w:p w14:paraId="0823E22C" w14:textId="77777777" w:rsidR="00CA74D7" w:rsidRPr="00026416" w:rsidRDefault="00CA74D7" w:rsidP="00CA74D7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026416">
              <w:rPr>
                <w:rFonts w:ascii="Aptos" w:hAnsi="Aptos"/>
                <w:bCs/>
                <w:sz w:val="22"/>
                <w:szCs w:val="22"/>
              </w:rPr>
              <w:t>What are the project risks and how are they being managed / mitigated?</w:t>
            </w:r>
          </w:p>
          <w:p w14:paraId="3DCD6B7E" w14:textId="77777777" w:rsidR="00CA74D7" w:rsidRPr="00026416" w:rsidRDefault="00CA74D7" w:rsidP="00CA74D7">
            <w:pPr>
              <w:pStyle w:val="NoSpacing"/>
              <w:rPr>
                <w:rFonts w:ascii="Aptos" w:hAnsi="Aptos"/>
                <w:bCs/>
              </w:rPr>
            </w:pPr>
          </w:p>
        </w:tc>
        <w:tc>
          <w:tcPr>
            <w:tcW w:w="6096" w:type="dxa"/>
          </w:tcPr>
          <w:p w14:paraId="0CA18D94" w14:textId="77777777" w:rsidR="00CA74D7" w:rsidRPr="00567ED5" w:rsidRDefault="00CA74D7" w:rsidP="00CA74D7">
            <w:pPr>
              <w:pStyle w:val="NoSpacing"/>
              <w:rPr>
                <w:rFonts w:ascii="Aptos" w:hAnsi="Aptos"/>
                <w:b/>
              </w:rPr>
            </w:pPr>
          </w:p>
        </w:tc>
      </w:tr>
    </w:tbl>
    <w:p w14:paraId="02C11B3D" w14:textId="77777777" w:rsidR="00F37A48" w:rsidRDefault="00F37A48" w:rsidP="00C01353">
      <w:pPr>
        <w:pStyle w:val="Heading2"/>
        <w:rPr>
          <w:rStyle w:val="cf01"/>
          <w:rFonts w:ascii="HelveticaNeueLT Std Thin" w:hAnsi="HelveticaNeueLT Std Thin" w:cs="HelveticaNeueLT Std Thin"/>
          <w:i/>
          <w:iCs/>
          <w:sz w:val="24"/>
          <w:szCs w:val="24"/>
        </w:rPr>
      </w:pPr>
    </w:p>
    <w:p w14:paraId="6819C377" w14:textId="03A597E7" w:rsidR="005A43DA" w:rsidRDefault="008A6355" w:rsidP="00153C76">
      <w:pPr>
        <w:pStyle w:val="Heading2"/>
        <w:ind w:left="-142"/>
        <w:rPr>
          <w:rStyle w:val="cf01"/>
          <w:rFonts w:ascii="HelveticaNeueLT Std Thin" w:hAnsi="HelveticaNeueLT Std Thin" w:cs="HelveticaNeueLT Std Thin"/>
          <w:i/>
          <w:iCs/>
          <w:sz w:val="24"/>
          <w:szCs w:val="24"/>
        </w:rPr>
      </w:pPr>
      <w:r w:rsidRPr="00C01353">
        <w:rPr>
          <w:rStyle w:val="cf01"/>
          <w:rFonts w:ascii="HelveticaNeueLT Std Thin" w:hAnsi="HelveticaNeueLT Std Thin" w:cs="HelveticaNeueLT Std Thin"/>
          <w:i/>
          <w:iCs/>
          <w:sz w:val="24"/>
          <w:szCs w:val="24"/>
        </w:rPr>
        <w:t>About the budget</w:t>
      </w:r>
    </w:p>
    <w:p w14:paraId="60093003" w14:textId="7DC1296F" w:rsidR="00D82A34" w:rsidRDefault="005A43DA" w:rsidP="00942EBA">
      <w:pPr>
        <w:pStyle w:val="Title"/>
        <w:ind w:left="-142" w:right="-330"/>
        <w:jc w:val="left"/>
        <w:rPr>
          <w:rStyle w:val="cf01"/>
          <w:rFonts w:ascii="Aptos" w:hAnsi="Aptos" w:cs="Calibri Light"/>
          <w:color w:val="000000" w:themeColor="text1"/>
          <w:sz w:val="22"/>
          <w:szCs w:val="22"/>
        </w:rPr>
      </w:pPr>
      <w:r>
        <w:rPr>
          <w:rStyle w:val="cf01"/>
          <w:rFonts w:ascii="Aptos" w:hAnsi="Aptos" w:cs="Calibri Light"/>
          <w:color w:val="auto"/>
          <w:sz w:val="22"/>
          <w:szCs w:val="22"/>
        </w:rPr>
        <w:t>Please</w:t>
      </w:r>
      <w:r w:rsidR="008A6355" w:rsidRPr="00C01353">
        <w:rPr>
          <w:rStyle w:val="cf01"/>
          <w:rFonts w:ascii="Aptos" w:hAnsi="Aptos" w:cs="Calibri Light"/>
          <w:color w:val="auto"/>
          <w:sz w:val="22"/>
          <w:szCs w:val="22"/>
        </w:rPr>
        <w:t xml:space="preserve"> </w:t>
      </w:r>
      <w:r w:rsidR="00E0436B" w:rsidRPr="00C01353">
        <w:rPr>
          <w:rStyle w:val="cf01"/>
          <w:rFonts w:ascii="Aptos" w:hAnsi="Aptos" w:cs="Calibri Light"/>
          <w:color w:val="auto"/>
          <w:sz w:val="22"/>
          <w:szCs w:val="22"/>
        </w:rPr>
        <w:t xml:space="preserve">provide an itemised budget </w:t>
      </w:r>
      <w:r w:rsidR="00D82A34">
        <w:rPr>
          <w:rStyle w:val="cf01"/>
          <w:rFonts w:ascii="Aptos" w:hAnsi="Aptos" w:cs="Calibri Light"/>
          <w:color w:val="auto"/>
          <w:sz w:val="22"/>
          <w:szCs w:val="22"/>
        </w:rPr>
        <w:t xml:space="preserve">in GBP </w:t>
      </w:r>
      <w:r w:rsidR="00E0436B" w:rsidRPr="00C01353">
        <w:rPr>
          <w:rStyle w:val="cf01"/>
          <w:rFonts w:ascii="Aptos" w:hAnsi="Aptos" w:cs="Calibri Light"/>
          <w:color w:val="auto"/>
          <w:sz w:val="22"/>
          <w:szCs w:val="22"/>
        </w:rPr>
        <w:t xml:space="preserve">for </w:t>
      </w:r>
      <w:r>
        <w:rPr>
          <w:rStyle w:val="cf01"/>
          <w:rFonts w:ascii="Aptos" w:hAnsi="Aptos" w:cs="Calibri Light"/>
          <w:color w:val="auto"/>
          <w:sz w:val="22"/>
          <w:szCs w:val="22"/>
        </w:rPr>
        <w:t xml:space="preserve">the </w:t>
      </w:r>
      <w:r w:rsidRPr="005A43DA">
        <w:rPr>
          <w:rStyle w:val="cf01"/>
          <w:rFonts w:ascii="Aptos" w:hAnsi="Aptos" w:cs="Calibri Light"/>
          <w:color w:val="000000" w:themeColor="text1"/>
          <w:sz w:val="22"/>
          <w:szCs w:val="22"/>
        </w:rPr>
        <w:t>project</w:t>
      </w:r>
      <w:r w:rsidR="00C51F27">
        <w:rPr>
          <w:rStyle w:val="cf01"/>
          <w:rFonts w:ascii="Aptos" w:hAnsi="Aptos" w:cs="Calibri Light"/>
          <w:color w:val="000000" w:themeColor="text1"/>
          <w:sz w:val="22"/>
          <w:szCs w:val="22"/>
        </w:rPr>
        <w:t>, setting out all anticipated costs</w:t>
      </w:r>
      <w:r w:rsidRPr="005A43DA">
        <w:rPr>
          <w:rStyle w:val="cf01"/>
          <w:rFonts w:ascii="Aptos" w:hAnsi="Aptos" w:cs="Calibri Light"/>
          <w:color w:val="000000" w:themeColor="text1"/>
          <w:sz w:val="22"/>
          <w:szCs w:val="22"/>
        </w:rPr>
        <w:t xml:space="preserve">.  </w:t>
      </w:r>
    </w:p>
    <w:p w14:paraId="312E2E23" w14:textId="4FB6309B" w:rsidR="005A43DA" w:rsidRPr="00AC2E6B" w:rsidRDefault="005A43DA" w:rsidP="00153C76">
      <w:pPr>
        <w:pStyle w:val="Title"/>
        <w:ind w:left="-142"/>
        <w:jc w:val="left"/>
        <w:rPr>
          <w:rFonts w:ascii="Aptos" w:hAnsi="Aptos" w:cs="Calibri Light"/>
          <w:color w:val="000000" w:themeColor="text1"/>
          <w:sz w:val="22"/>
          <w:szCs w:val="22"/>
        </w:rPr>
      </w:pPr>
      <w:r w:rsidRPr="005A43DA">
        <w:rPr>
          <w:rStyle w:val="cf01"/>
          <w:rFonts w:ascii="Aptos" w:hAnsi="Aptos" w:cs="Calibri Light"/>
          <w:color w:val="000000" w:themeColor="text1"/>
          <w:sz w:val="22"/>
          <w:szCs w:val="22"/>
        </w:rPr>
        <w:t>Do not include any items that are not covered by the MCF</w:t>
      </w:r>
      <w:r w:rsidR="00DA486C">
        <w:rPr>
          <w:rStyle w:val="cf01"/>
          <w:rFonts w:ascii="Aptos" w:hAnsi="Aptos" w:cs="Calibri Light"/>
          <w:color w:val="000000" w:themeColor="text1"/>
          <w:sz w:val="22"/>
          <w:szCs w:val="22"/>
        </w:rPr>
        <w:t>, including a % towards general organisational costs</w:t>
      </w:r>
      <w:r w:rsidR="00AC2E6B">
        <w:rPr>
          <w:rStyle w:val="cf01"/>
          <w:rFonts w:ascii="Aptos" w:hAnsi="Aptos" w:cs="Calibri Light"/>
          <w:color w:val="000000" w:themeColor="text1"/>
          <w:sz w:val="22"/>
          <w:szCs w:val="22"/>
        </w:rPr>
        <w:t xml:space="preserve">.  Details of these can be </w:t>
      </w:r>
      <w:r w:rsidRPr="005A43DA">
        <w:rPr>
          <w:rStyle w:val="cf01"/>
          <w:rFonts w:ascii="Aptos" w:hAnsi="Aptos" w:cs="Calibri Light"/>
          <w:color w:val="000000" w:themeColor="text1"/>
          <w:sz w:val="22"/>
          <w:szCs w:val="22"/>
        </w:rPr>
        <w:t xml:space="preserve">found in the </w:t>
      </w:r>
      <w:r w:rsidRPr="005A43DA">
        <w:rPr>
          <w:rFonts w:ascii="Aptos" w:hAnsi="Aptos"/>
          <w:color w:val="000000" w:themeColor="text1"/>
          <w:spacing w:val="-2"/>
          <w:sz w:val="22"/>
          <w:szCs w:val="22"/>
        </w:rPr>
        <w:t>Funding Information &amp; Eligibility Criteria</w:t>
      </w:r>
      <w:r w:rsidR="00D82A34">
        <w:rPr>
          <w:rFonts w:ascii="Aptos" w:hAnsi="Aptos"/>
          <w:color w:val="000000" w:themeColor="text1"/>
          <w:spacing w:val="-2"/>
          <w:sz w:val="22"/>
          <w:szCs w:val="22"/>
        </w:rPr>
        <w:t xml:space="preserve"> document. </w:t>
      </w:r>
    </w:p>
    <w:p w14:paraId="3203F00E" w14:textId="77777777" w:rsidR="00AB6954" w:rsidRDefault="00AB6954" w:rsidP="00153C76">
      <w:pPr>
        <w:pStyle w:val="NoSpacing"/>
        <w:ind w:left="-142"/>
        <w:rPr>
          <w:rFonts w:ascii="Aptos" w:hAnsi="Aptos"/>
          <w:i/>
          <w:iCs/>
          <w:color w:val="0070C0"/>
        </w:rPr>
      </w:pPr>
    </w:p>
    <w:p w14:paraId="12163EBE" w14:textId="0AE82534" w:rsidR="00E0436B" w:rsidRPr="00AC2E6B" w:rsidRDefault="00E0436B" w:rsidP="00153C76">
      <w:pPr>
        <w:pStyle w:val="NoSpacing"/>
        <w:ind w:left="-142"/>
        <w:rPr>
          <w:rFonts w:ascii="Aptos" w:hAnsi="Aptos"/>
          <w:i/>
          <w:iCs/>
          <w:color w:val="0070C0"/>
        </w:rPr>
      </w:pPr>
      <w:r w:rsidRPr="00AC2E6B">
        <w:rPr>
          <w:rFonts w:ascii="Aptos" w:hAnsi="Aptos"/>
          <w:i/>
          <w:iCs/>
          <w:color w:val="0070C0"/>
        </w:rPr>
        <w:t>YEAR 1 (please add</w:t>
      </w:r>
      <w:r w:rsidR="00153C76">
        <w:rPr>
          <w:rFonts w:ascii="Aptos" w:hAnsi="Aptos"/>
          <w:i/>
          <w:iCs/>
          <w:color w:val="0070C0"/>
        </w:rPr>
        <w:t xml:space="preserve"> </w:t>
      </w:r>
      <w:r w:rsidRPr="00AC2E6B">
        <w:rPr>
          <w:rFonts w:ascii="Aptos" w:hAnsi="Aptos"/>
          <w:i/>
          <w:iCs/>
          <w:color w:val="0070C0"/>
        </w:rPr>
        <w:t>rows as necessary)</w:t>
      </w:r>
    </w:p>
    <w:p w14:paraId="713F787D" w14:textId="77777777" w:rsidR="00AC2E6B" w:rsidRPr="00AC2E6B" w:rsidRDefault="00AC2E6B" w:rsidP="002200DF">
      <w:pPr>
        <w:pStyle w:val="NoSpacing"/>
        <w:ind w:left="-709"/>
        <w:rPr>
          <w:rFonts w:ascii="Aptos" w:hAnsi="Aptos"/>
        </w:rPr>
      </w:pP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8080"/>
        <w:gridCol w:w="1560"/>
      </w:tblGrid>
      <w:tr w:rsidR="00E0436B" w:rsidRPr="00AC2E6B" w14:paraId="14B215FA" w14:textId="77777777" w:rsidTr="00DA486C">
        <w:trPr>
          <w:trHeight w:val="336"/>
        </w:trPr>
        <w:tc>
          <w:tcPr>
            <w:tcW w:w="8080" w:type="dxa"/>
          </w:tcPr>
          <w:p w14:paraId="7A71C574" w14:textId="3B552325" w:rsidR="00E0436B" w:rsidRPr="00AC2E6B" w:rsidRDefault="00AC2E6B" w:rsidP="002200DF">
            <w:pPr>
              <w:pStyle w:val="NoSpacing"/>
              <w:rPr>
                <w:rFonts w:ascii="Aptos" w:hAnsi="Aptos"/>
                <w:i/>
                <w:iCs/>
                <w:sz w:val="22"/>
                <w:szCs w:val="22"/>
              </w:rPr>
            </w:pPr>
            <w:r w:rsidRPr="00AC2E6B">
              <w:rPr>
                <w:rFonts w:ascii="Aptos" w:hAnsi="Aptos"/>
                <w:i/>
                <w:iCs/>
                <w:sz w:val="22"/>
                <w:szCs w:val="22"/>
              </w:rPr>
              <w:t>Description of cost / item</w:t>
            </w:r>
          </w:p>
        </w:tc>
        <w:tc>
          <w:tcPr>
            <w:tcW w:w="1560" w:type="dxa"/>
          </w:tcPr>
          <w:p w14:paraId="79B0F4F3" w14:textId="7391FB49" w:rsidR="00E0436B" w:rsidRPr="00AC2E6B" w:rsidRDefault="00AC2E6B" w:rsidP="002200DF">
            <w:pPr>
              <w:pStyle w:val="NoSpacing"/>
              <w:ind w:left="324" w:hanging="324"/>
              <w:rPr>
                <w:rFonts w:ascii="Aptos" w:hAnsi="Aptos"/>
                <w:i/>
                <w:iCs/>
                <w:sz w:val="22"/>
                <w:szCs w:val="22"/>
              </w:rPr>
            </w:pPr>
            <w:r w:rsidRPr="00AC2E6B">
              <w:rPr>
                <w:rFonts w:ascii="Aptos" w:hAnsi="Aptos"/>
                <w:i/>
                <w:iCs/>
                <w:sz w:val="22"/>
                <w:szCs w:val="22"/>
              </w:rPr>
              <w:t>Amount in GBP</w:t>
            </w:r>
          </w:p>
        </w:tc>
      </w:tr>
      <w:tr w:rsidR="00E0436B" w:rsidRPr="00AC2E6B" w14:paraId="446E5A2B" w14:textId="77777777" w:rsidTr="00DA486C">
        <w:tc>
          <w:tcPr>
            <w:tcW w:w="8080" w:type="dxa"/>
          </w:tcPr>
          <w:p w14:paraId="0F01C980" w14:textId="77777777" w:rsidR="00E0436B" w:rsidRPr="00AC2E6B" w:rsidRDefault="00E0436B" w:rsidP="002200DF">
            <w:pPr>
              <w:pStyle w:val="NoSpacing"/>
              <w:ind w:left="-709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BF762" w14:textId="77777777" w:rsidR="00E0436B" w:rsidRPr="00AC2E6B" w:rsidRDefault="00E0436B" w:rsidP="002200DF">
            <w:pPr>
              <w:pStyle w:val="NoSpacing"/>
              <w:ind w:left="324" w:hanging="324"/>
              <w:rPr>
                <w:rFonts w:ascii="Aptos" w:hAnsi="Aptos"/>
                <w:sz w:val="22"/>
                <w:szCs w:val="22"/>
              </w:rPr>
            </w:pPr>
          </w:p>
        </w:tc>
      </w:tr>
      <w:tr w:rsidR="00E0436B" w:rsidRPr="00AC2E6B" w14:paraId="650379DF" w14:textId="77777777" w:rsidTr="00DA486C">
        <w:trPr>
          <w:trHeight w:val="227"/>
        </w:trPr>
        <w:tc>
          <w:tcPr>
            <w:tcW w:w="8080" w:type="dxa"/>
          </w:tcPr>
          <w:p w14:paraId="5CAA2E0F" w14:textId="77777777" w:rsidR="00E0436B" w:rsidRPr="00AC2E6B" w:rsidRDefault="00E0436B" w:rsidP="002200DF">
            <w:pPr>
              <w:pStyle w:val="NoSpacing"/>
              <w:ind w:left="-709"/>
              <w:jc w:val="right"/>
              <w:rPr>
                <w:rFonts w:ascii="Aptos" w:hAnsi="Aptos"/>
                <w:sz w:val="22"/>
                <w:szCs w:val="22"/>
              </w:rPr>
            </w:pPr>
            <w:r w:rsidRPr="00AC2E6B">
              <w:rPr>
                <w:rFonts w:ascii="Aptos" w:hAnsi="Aptos"/>
                <w:sz w:val="22"/>
                <w:szCs w:val="22"/>
              </w:rPr>
              <w:t>TOTAL</w:t>
            </w:r>
          </w:p>
        </w:tc>
        <w:tc>
          <w:tcPr>
            <w:tcW w:w="1560" w:type="dxa"/>
          </w:tcPr>
          <w:p w14:paraId="07B5D044" w14:textId="3CC282CE" w:rsidR="00E0436B" w:rsidRPr="00AC2E6B" w:rsidRDefault="00896A09" w:rsidP="002200DF">
            <w:pPr>
              <w:pStyle w:val="NoSpacing"/>
              <w:ind w:left="324" w:hanging="324"/>
              <w:rPr>
                <w:rFonts w:ascii="Aptos" w:hAnsi="Aptos"/>
                <w:sz w:val="22"/>
                <w:szCs w:val="22"/>
              </w:rPr>
            </w:pPr>
            <w:r w:rsidRPr="00AC2E6B">
              <w:rPr>
                <w:rFonts w:ascii="Aptos" w:hAnsi="Aptos"/>
                <w:sz w:val="22"/>
                <w:szCs w:val="22"/>
              </w:rPr>
              <w:t>£</w:t>
            </w:r>
          </w:p>
        </w:tc>
      </w:tr>
    </w:tbl>
    <w:p w14:paraId="1AD46998" w14:textId="77777777" w:rsidR="00AC2E6B" w:rsidRDefault="00AC2E6B" w:rsidP="002200DF">
      <w:pPr>
        <w:pStyle w:val="NoSpacing"/>
        <w:ind w:left="-709"/>
        <w:rPr>
          <w:rFonts w:ascii="Aptos" w:hAnsi="Aptos"/>
        </w:rPr>
      </w:pPr>
    </w:p>
    <w:p w14:paraId="42584212" w14:textId="57577820" w:rsidR="00943DB1" w:rsidRDefault="00943DB1" w:rsidP="002200DF">
      <w:pPr>
        <w:pStyle w:val="NoSpacing"/>
        <w:ind w:left="-709"/>
        <w:rPr>
          <w:rFonts w:ascii="Aptos" w:hAnsi="Aptos"/>
        </w:rPr>
      </w:pPr>
      <w:r>
        <w:rPr>
          <w:rFonts w:ascii="Aptos" w:hAnsi="Aptos"/>
        </w:rPr>
        <w:t>To be completed by UK Charities applying for a multi-year grant only:</w:t>
      </w:r>
    </w:p>
    <w:p w14:paraId="3E9B4C48" w14:textId="77777777" w:rsidR="00943DB1" w:rsidRDefault="00943DB1" w:rsidP="002200DF">
      <w:pPr>
        <w:pStyle w:val="NoSpacing"/>
        <w:ind w:left="-709"/>
        <w:rPr>
          <w:rFonts w:ascii="Aptos" w:hAnsi="Aptos"/>
        </w:rPr>
      </w:pPr>
    </w:p>
    <w:p w14:paraId="3500DBBF" w14:textId="07C96636" w:rsidR="00153C76" w:rsidRPr="00AC2E6B" w:rsidRDefault="00153C76" w:rsidP="00153C76">
      <w:pPr>
        <w:pStyle w:val="NoSpacing"/>
        <w:ind w:left="-142"/>
        <w:rPr>
          <w:rFonts w:ascii="Aptos" w:hAnsi="Aptos"/>
          <w:i/>
          <w:iCs/>
          <w:color w:val="0070C0"/>
        </w:rPr>
      </w:pPr>
      <w:r w:rsidRPr="00AC2E6B">
        <w:rPr>
          <w:rFonts w:ascii="Aptos" w:hAnsi="Aptos"/>
          <w:i/>
          <w:iCs/>
          <w:color w:val="0070C0"/>
        </w:rPr>
        <w:t xml:space="preserve">YEAR </w:t>
      </w:r>
      <w:r>
        <w:rPr>
          <w:rFonts w:ascii="Aptos" w:hAnsi="Aptos"/>
          <w:i/>
          <w:iCs/>
          <w:color w:val="0070C0"/>
        </w:rPr>
        <w:t>2</w:t>
      </w:r>
      <w:r w:rsidRPr="00AC2E6B">
        <w:rPr>
          <w:rFonts w:ascii="Aptos" w:hAnsi="Aptos"/>
          <w:i/>
          <w:iCs/>
          <w:color w:val="0070C0"/>
        </w:rPr>
        <w:t xml:space="preserve"> (please add</w:t>
      </w:r>
      <w:r>
        <w:rPr>
          <w:rFonts w:ascii="Aptos" w:hAnsi="Aptos"/>
          <w:i/>
          <w:iCs/>
          <w:color w:val="0070C0"/>
        </w:rPr>
        <w:t xml:space="preserve"> </w:t>
      </w:r>
      <w:r w:rsidRPr="00AC2E6B">
        <w:rPr>
          <w:rFonts w:ascii="Aptos" w:hAnsi="Aptos"/>
          <w:i/>
          <w:iCs/>
          <w:color w:val="0070C0"/>
        </w:rPr>
        <w:t>rows as necessary)</w:t>
      </w:r>
    </w:p>
    <w:p w14:paraId="7CFAF4AB" w14:textId="77777777" w:rsidR="00153C76" w:rsidRPr="00AC2E6B" w:rsidRDefault="00153C76" w:rsidP="00153C76">
      <w:pPr>
        <w:pStyle w:val="NoSpacing"/>
        <w:ind w:left="-709"/>
        <w:rPr>
          <w:rFonts w:ascii="Aptos" w:hAnsi="Aptos"/>
        </w:rPr>
      </w:pP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8080"/>
        <w:gridCol w:w="1560"/>
      </w:tblGrid>
      <w:tr w:rsidR="00153C76" w:rsidRPr="00AC2E6B" w14:paraId="3D543AB0" w14:textId="77777777" w:rsidTr="00DA486C">
        <w:trPr>
          <w:trHeight w:val="336"/>
        </w:trPr>
        <w:tc>
          <w:tcPr>
            <w:tcW w:w="8080" w:type="dxa"/>
          </w:tcPr>
          <w:p w14:paraId="42893AE2" w14:textId="77777777" w:rsidR="00153C76" w:rsidRPr="00AC2E6B" w:rsidRDefault="00153C76" w:rsidP="00C54EF7">
            <w:pPr>
              <w:pStyle w:val="NoSpacing"/>
              <w:rPr>
                <w:rFonts w:ascii="Aptos" w:hAnsi="Aptos"/>
                <w:i/>
                <w:iCs/>
                <w:sz w:val="22"/>
                <w:szCs w:val="22"/>
              </w:rPr>
            </w:pPr>
            <w:r w:rsidRPr="00AC2E6B">
              <w:rPr>
                <w:rFonts w:ascii="Aptos" w:hAnsi="Aptos"/>
                <w:i/>
                <w:iCs/>
                <w:sz w:val="22"/>
                <w:szCs w:val="22"/>
              </w:rPr>
              <w:t>Description of cost / item</w:t>
            </w:r>
          </w:p>
        </w:tc>
        <w:tc>
          <w:tcPr>
            <w:tcW w:w="1560" w:type="dxa"/>
          </w:tcPr>
          <w:p w14:paraId="25A4C632" w14:textId="77777777" w:rsidR="00153C76" w:rsidRPr="00AC2E6B" w:rsidRDefault="00153C76" w:rsidP="00C54EF7">
            <w:pPr>
              <w:pStyle w:val="NoSpacing"/>
              <w:ind w:left="324" w:hanging="324"/>
              <w:rPr>
                <w:rFonts w:ascii="Aptos" w:hAnsi="Aptos"/>
                <w:i/>
                <w:iCs/>
                <w:sz w:val="22"/>
                <w:szCs w:val="22"/>
              </w:rPr>
            </w:pPr>
            <w:r w:rsidRPr="00AC2E6B">
              <w:rPr>
                <w:rFonts w:ascii="Aptos" w:hAnsi="Aptos"/>
                <w:i/>
                <w:iCs/>
                <w:sz w:val="22"/>
                <w:szCs w:val="22"/>
              </w:rPr>
              <w:t>Amount in GBP</w:t>
            </w:r>
          </w:p>
        </w:tc>
      </w:tr>
      <w:tr w:rsidR="00153C76" w:rsidRPr="00AC2E6B" w14:paraId="2C531301" w14:textId="77777777" w:rsidTr="00DA486C">
        <w:tc>
          <w:tcPr>
            <w:tcW w:w="8080" w:type="dxa"/>
          </w:tcPr>
          <w:p w14:paraId="635C5990" w14:textId="77777777" w:rsidR="00153C76" w:rsidRPr="00AC2E6B" w:rsidRDefault="00153C76" w:rsidP="00C54EF7">
            <w:pPr>
              <w:pStyle w:val="NoSpacing"/>
              <w:ind w:left="-709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8E4CB2B" w14:textId="77777777" w:rsidR="00153C76" w:rsidRPr="00AC2E6B" w:rsidRDefault="00153C76" w:rsidP="00C54EF7">
            <w:pPr>
              <w:pStyle w:val="NoSpacing"/>
              <w:ind w:left="324" w:hanging="324"/>
              <w:rPr>
                <w:rFonts w:ascii="Aptos" w:hAnsi="Aptos"/>
                <w:sz w:val="22"/>
                <w:szCs w:val="22"/>
              </w:rPr>
            </w:pPr>
          </w:p>
        </w:tc>
      </w:tr>
      <w:tr w:rsidR="00153C76" w:rsidRPr="00AC2E6B" w14:paraId="33365705" w14:textId="77777777" w:rsidTr="00DA486C">
        <w:trPr>
          <w:trHeight w:val="227"/>
        </w:trPr>
        <w:tc>
          <w:tcPr>
            <w:tcW w:w="8080" w:type="dxa"/>
          </w:tcPr>
          <w:p w14:paraId="0A0CD3CD" w14:textId="77777777" w:rsidR="00153C76" w:rsidRPr="00AC2E6B" w:rsidRDefault="00153C76" w:rsidP="00C54EF7">
            <w:pPr>
              <w:pStyle w:val="NoSpacing"/>
              <w:ind w:left="-709"/>
              <w:jc w:val="right"/>
              <w:rPr>
                <w:rFonts w:ascii="Aptos" w:hAnsi="Aptos"/>
                <w:sz w:val="22"/>
                <w:szCs w:val="22"/>
              </w:rPr>
            </w:pPr>
            <w:r w:rsidRPr="00AC2E6B">
              <w:rPr>
                <w:rFonts w:ascii="Aptos" w:hAnsi="Aptos"/>
                <w:sz w:val="22"/>
                <w:szCs w:val="22"/>
              </w:rPr>
              <w:t>TOTAL</w:t>
            </w:r>
          </w:p>
        </w:tc>
        <w:tc>
          <w:tcPr>
            <w:tcW w:w="1560" w:type="dxa"/>
          </w:tcPr>
          <w:p w14:paraId="2926090F" w14:textId="77777777" w:rsidR="00153C76" w:rsidRPr="00AC2E6B" w:rsidRDefault="00153C76" w:rsidP="00C54EF7">
            <w:pPr>
              <w:pStyle w:val="NoSpacing"/>
              <w:ind w:left="324" w:hanging="324"/>
              <w:rPr>
                <w:rFonts w:ascii="Aptos" w:hAnsi="Aptos"/>
                <w:sz w:val="22"/>
                <w:szCs w:val="22"/>
              </w:rPr>
            </w:pPr>
            <w:r w:rsidRPr="00AC2E6B">
              <w:rPr>
                <w:rFonts w:ascii="Aptos" w:hAnsi="Aptos"/>
                <w:sz w:val="22"/>
                <w:szCs w:val="22"/>
              </w:rPr>
              <w:t>£</w:t>
            </w:r>
          </w:p>
        </w:tc>
      </w:tr>
    </w:tbl>
    <w:p w14:paraId="46B53B19" w14:textId="77777777" w:rsidR="00153C76" w:rsidRPr="00AC2E6B" w:rsidRDefault="00153C76" w:rsidP="00153C76">
      <w:pPr>
        <w:pStyle w:val="NoSpacing"/>
        <w:ind w:left="-709"/>
        <w:rPr>
          <w:rFonts w:ascii="Aptos" w:hAnsi="Aptos"/>
        </w:rPr>
      </w:pPr>
    </w:p>
    <w:p w14:paraId="1995A615" w14:textId="7EAA959D" w:rsidR="00153C76" w:rsidRPr="00AC2E6B" w:rsidRDefault="00153C76" w:rsidP="00153C76">
      <w:pPr>
        <w:pStyle w:val="NoSpacing"/>
        <w:ind w:left="-142"/>
        <w:rPr>
          <w:rFonts w:ascii="Aptos" w:hAnsi="Aptos"/>
          <w:i/>
          <w:iCs/>
          <w:color w:val="0070C0"/>
        </w:rPr>
      </w:pPr>
      <w:r w:rsidRPr="00AC2E6B">
        <w:rPr>
          <w:rFonts w:ascii="Aptos" w:hAnsi="Aptos"/>
          <w:i/>
          <w:iCs/>
          <w:color w:val="0070C0"/>
        </w:rPr>
        <w:t xml:space="preserve">YEAR </w:t>
      </w:r>
      <w:r>
        <w:rPr>
          <w:rFonts w:ascii="Aptos" w:hAnsi="Aptos"/>
          <w:i/>
          <w:iCs/>
          <w:color w:val="0070C0"/>
        </w:rPr>
        <w:t>3</w:t>
      </w:r>
      <w:r w:rsidRPr="00AC2E6B">
        <w:rPr>
          <w:rFonts w:ascii="Aptos" w:hAnsi="Aptos"/>
          <w:i/>
          <w:iCs/>
          <w:color w:val="0070C0"/>
        </w:rPr>
        <w:t xml:space="preserve"> (please </w:t>
      </w:r>
      <w:r>
        <w:rPr>
          <w:rFonts w:ascii="Aptos" w:hAnsi="Aptos"/>
          <w:i/>
          <w:iCs/>
          <w:color w:val="0070C0"/>
        </w:rPr>
        <w:t>add</w:t>
      </w:r>
      <w:r w:rsidRPr="00AC2E6B">
        <w:rPr>
          <w:rFonts w:ascii="Aptos" w:hAnsi="Aptos"/>
          <w:i/>
          <w:iCs/>
          <w:color w:val="0070C0"/>
        </w:rPr>
        <w:t xml:space="preserve"> rows as necessary)</w:t>
      </w:r>
    </w:p>
    <w:p w14:paraId="1D112CA7" w14:textId="77777777" w:rsidR="00153C76" w:rsidRPr="00AC2E6B" w:rsidRDefault="00153C76" w:rsidP="00153C76">
      <w:pPr>
        <w:pStyle w:val="NoSpacing"/>
        <w:ind w:left="-709"/>
        <w:rPr>
          <w:rFonts w:ascii="Aptos" w:hAnsi="Aptos"/>
        </w:rPr>
      </w:pP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8080"/>
        <w:gridCol w:w="1560"/>
      </w:tblGrid>
      <w:tr w:rsidR="00153C76" w:rsidRPr="00AC2E6B" w14:paraId="41604622" w14:textId="77777777" w:rsidTr="00DA486C">
        <w:trPr>
          <w:trHeight w:val="336"/>
        </w:trPr>
        <w:tc>
          <w:tcPr>
            <w:tcW w:w="8080" w:type="dxa"/>
          </w:tcPr>
          <w:p w14:paraId="36EABEE9" w14:textId="77777777" w:rsidR="00153C76" w:rsidRPr="00AC2E6B" w:rsidRDefault="00153C76" w:rsidP="00C54EF7">
            <w:pPr>
              <w:pStyle w:val="NoSpacing"/>
              <w:rPr>
                <w:rFonts w:ascii="Aptos" w:hAnsi="Aptos"/>
                <w:i/>
                <w:iCs/>
                <w:sz w:val="22"/>
                <w:szCs w:val="22"/>
              </w:rPr>
            </w:pPr>
            <w:r w:rsidRPr="00AC2E6B">
              <w:rPr>
                <w:rFonts w:ascii="Aptos" w:hAnsi="Aptos"/>
                <w:i/>
                <w:iCs/>
                <w:sz w:val="22"/>
                <w:szCs w:val="22"/>
              </w:rPr>
              <w:t>Description of cost / item</w:t>
            </w:r>
          </w:p>
        </w:tc>
        <w:tc>
          <w:tcPr>
            <w:tcW w:w="1560" w:type="dxa"/>
          </w:tcPr>
          <w:p w14:paraId="66AACBFB" w14:textId="77777777" w:rsidR="00153C76" w:rsidRPr="00AC2E6B" w:rsidRDefault="00153C76" w:rsidP="00C54EF7">
            <w:pPr>
              <w:pStyle w:val="NoSpacing"/>
              <w:ind w:left="324" w:hanging="324"/>
              <w:rPr>
                <w:rFonts w:ascii="Aptos" w:hAnsi="Aptos"/>
                <w:i/>
                <w:iCs/>
                <w:sz w:val="22"/>
                <w:szCs w:val="22"/>
              </w:rPr>
            </w:pPr>
            <w:r w:rsidRPr="00AC2E6B">
              <w:rPr>
                <w:rFonts w:ascii="Aptos" w:hAnsi="Aptos"/>
                <w:i/>
                <w:iCs/>
                <w:sz w:val="22"/>
                <w:szCs w:val="22"/>
              </w:rPr>
              <w:t>Amount in GBP</w:t>
            </w:r>
          </w:p>
        </w:tc>
      </w:tr>
      <w:tr w:rsidR="00153C76" w:rsidRPr="00AC2E6B" w14:paraId="5B4C5550" w14:textId="77777777" w:rsidTr="00DA486C">
        <w:tc>
          <w:tcPr>
            <w:tcW w:w="8080" w:type="dxa"/>
          </w:tcPr>
          <w:p w14:paraId="256F5A0C" w14:textId="77777777" w:rsidR="00153C76" w:rsidRPr="00AC2E6B" w:rsidRDefault="00153C76" w:rsidP="00C54EF7">
            <w:pPr>
              <w:pStyle w:val="NoSpacing"/>
              <w:ind w:left="-709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DE5414" w14:textId="77777777" w:rsidR="00153C76" w:rsidRPr="00AC2E6B" w:rsidRDefault="00153C76" w:rsidP="00C54EF7">
            <w:pPr>
              <w:pStyle w:val="NoSpacing"/>
              <w:ind w:left="324" w:hanging="324"/>
              <w:rPr>
                <w:rFonts w:ascii="Aptos" w:hAnsi="Aptos"/>
                <w:sz w:val="22"/>
                <w:szCs w:val="22"/>
              </w:rPr>
            </w:pPr>
          </w:p>
        </w:tc>
      </w:tr>
      <w:tr w:rsidR="00153C76" w:rsidRPr="00AC2E6B" w14:paraId="71A89009" w14:textId="77777777" w:rsidTr="00DA486C">
        <w:trPr>
          <w:trHeight w:val="227"/>
        </w:trPr>
        <w:tc>
          <w:tcPr>
            <w:tcW w:w="8080" w:type="dxa"/>
          </w:tcPr>
          <w:p w14:paraId="1A71B3EF" w14:textId="77777777" w:rsidR="00153C76" w:rsidRPr="00AC2E6B" w:rsidRDefault="00153C76" w:rsidP="00C54EF7">
            <w:pPr>
              <w:pStyle w:val="NoSpacing"/>
              <w:ind w:left="-709"/>
              <w:jc w:val="right"/>
              <w:rPr>
                <w:rFonts w:ascii="Aptos" w:hAnsi="Aptos"/>
                <w:sz w:val="22"/>
                <w:szCs w:val="22"/>
              </w:rPr>
            </w:pPr>
            <w:r w:rsidRPr="00AC2E6B">
              <w:rPr>
                <w:rFonts w:ascii="Aptos" w:hAnsi="Aptos"/>
                <w:sz w:val="22"/>
                <w:szCs w:val="22"/>
              </w:rPr>
              <w:t>TOTAL</w:t>
            </w:r>
          </w:p>
        </w:tc>
        <w:tc>
          <w:tcPr>
            <w:tcW w:w="1560" w:type="dxa"/>
          </w:tcPr>
          <w:p w14:paraId="17109172" w14:textId="77777777" w:rsidR="00153C76" w:rsidRPr="00AC2E6B" w:rsidRDefault="00153C76" w:rsidP="00C54EF7">
            <w:pPr>
              <w:pStyle w:val="NoSpacing"/>
              <w:ind w:left="324" w:hanging="324"/>
              <w:rPr>
                <w:rFonts w:ascii="Aptos" w:hAnsi="Aptos"/>
                <w:sz w:val="22"/>
                <w:szCs w:val="22"/>
              </w:rPr>
            </w:pPr>
            <w:r w:rsidRPr="00AC2E6B">
              <w:rPr>
                <w:rFonts w:ascii="Aptos" w:hAnsi="Aptos"/>
                <w:sz w:val="22"/>
                <w:szCs w:val="22"/>
              </w:rPr>
              <w:t>£</w:t>
            </w:r>
          </w:p>
        </w:tc>
      </w:tr>
    </w:tbl>
    <w:p w14:paraId="6AAAB05D" w14:textId="77777777" w:rsidR="00153C76" w:rsidRPr="00AC2E6B" w:rsidRDefault="00153C76" w:rsidP="00153C76">
      <w:pPr>
        <w:pStyle w:val="NoSpacing"/>
        <w:ind w:left="-709"/>
        <w:rPr>
          <w:rFonts w:ascii="Aptos" w:hAnsi="Aptos"/>
        </w:rPr>
      </w:pPr>
    </w:p>
    <w:p w14:paraId="6A2DA39B" w14:textId="77777777" w:rsidR="00153C76" w:rsidRDefault="00153C76" w:rsidP="002200DF">
      <w:pPr>
        <w:pStyle w:val="NoSpacing"/>
        <w:ind w:left="-709"/>
        <w:rPr>
          <w:rFonts w:ascii="Aptos" w:hAnsi="Aptos"/>
        </w:rPr>
      </w:pPr>
    </w:p>
    <w:p w14:paraId="656912DA" w14:textId="6E84053C" w:rsidR="00896A09" w:rsidRPr="00C01353" w:rsidRDefault="00896A09" w:rsidP="00153C76">
      <w:pPr>
        <w:pStyle w:val="Heading2"/>
        <w:ind w:left="-142"/>
        <w:rPr>
          <w:i/>
          <w:iCs/>
          <w:sz w:val="24"/>
          <w:szCs w:val="24"/>
        </w:rPr>
      </w:pPr>
      <w:r w:rsidRPr="00C01353">
        <w:rPr>
          <w:i/>
          <w:iCs/>
          <w:sz w:val="24"/>
          <w:szCs w:val="24"/>
        </w:rPr>
        <w:t>Declaration</w:t>
      </w:r>
    </w:p>
    <w:p w14:paraId="1F557F77" w14:textId="77777777" w:rsidR="00C51F27" w:rsidRDefault="00896A09" w:rsidP="00153C76">
      <w:pPr>
        <w:ind w:left="-142"/>
        <w:rPr>
          <w:rFonts w:ascii="Aptos" w:hAnsi="Aptos"/>
        </w:rPr>
      </w:pPr>
      <w:r w:rsidRPr="00C01353">
        <w:rPr>
          <w:rFonts w:ascii="Aptos" w:hAnsi="Aptos"/>
        </w:rPr>
        <w:t>The information submitted in this application is</w:t>
      </w:r>
      <w:r w:rsidR="00C51F27">
        <w:rPr>
          <w:rFonts w:ascii="Aptos" w:hAnsi="Aptos"/>
        </w:rPr>
        <w:t>,</w:t>
      </w:r>
      <w:r w:rsidRPr="00C01353">
        <w:rPr>
          <w:rFonts w:ascii="Aptos" w:hAnsi="Aptos"/>
        </w:rPr>
        <w:t xml:space="preserve"> to the best of my knowledge</w:t>
      </w:r>
      <w:r w:rsidR="00C51F27">
        <w:rPr>
          <w:rFonts w:ascii="Aptos" w:hAnsi="Aptos"/>
        </w:rPr>
        <w:t>, complete and</w:t>
      </w:r>
      <w:r w:rsidRPr="00C01353">
        <w:rPr>
          <w:rFonts w:ascii="Aptos" w:hAnsi="Aptos"/>
        </w:rPr>
        <w:t xml:space="preserve"> true and not misleading</w:t>
      </w:r>
      <w:r w:rsidR="00C51F27">
        <w:rPr>
          <w:rFonts w:ascii="Aptos" w:hAnsi="Aptos"/>
        </w:rPr>
        <w:t xml:space="preserve"> (including by omission)</w:t>
      </w:r>
      <w:r w:rsidRPr="00C01353">
        <w:rPr>
          <w:rFonts w:ascii="Aptos" w:hAnsi="Aptos"/>
        </w:rPr>
        <w:t xml:space="preserve">.  </w:t>
      </w:r>
    </w:p>
    <w:p w14:paraId="2C22CC27" w14:textId="77777777" w:rsidR="002200DF" w:rsidRDefault="00123F32" w:rsidP="00153C76">
      <w:pPr>
        <w:ind w:left="-142"/>
        <w:rPr>
          <w:rFonts w:ascii="Aptos" w:hAnsi="Aptos"/>
        </w:rPr>
      </w:pPr>
      <w:r>
        <w:rPr>
          <w:rFonts w:ascii="Aptos" w:hAnsi="Aptos"/>
        </w:rPr>
        <w:t>I</w:t>
      </w:r>
      <w:r w:rsidR="00C51F27">
        <w:rPr>
          <w:rFonts w:ascii="Aptos" w:hAnsi="Aptos"/>
        </w:rPr>
        <w:t xml:space="preserve"> confirm</w:t>
      </w:r>
      <w:r>
        <w:rPr>
          <w:rFonts w:ascii="Aptos" w:hAnsi="Aptos"/>
        </w:rPr>
        <w:t xml:space="preserve"> that</w:t>
      </w:r>
      <w:r w:rsidR="00C01353">
        <w:rPr>
          <w:rFonts w:ascii="Aptos" w:hAnsi="Aptos"/>
        </w:rPr>
        <w:t xml:space="preserve"> i</w:t>
      </w:r>
      <w:r w:rsidR="00896A09" w:rsidRPr="00C01353">
        <w:rPr>
          <w:rFonts w:ascii="Aptos" w:hAnsi="Aptos"/>
        </w:rPr>
        <w:t>f anything changes to affect the eligibility</w:t>
      </w:r>
      <w:r>
        <w:rPr>
          <w:rFonts w:ascii="Aptos" w:hAnsi="Aptos"/>
        </w:rPr>
        <w:t xml:space="preserve"> of the project identified</w:t>
      </w:r>
      <w:r w:rsidR="00896A09" w:rsidRPr="00C01353">
        <w:rPr>
          <w:rFonts w:ascii="Aptos" w:hAnsi="Aptos"/>
        </w:rPr>
        <w:t xml:space="preserve"> for grant</w:t>
      </w:r>
      <w:r>
        <w:rPr>
          <w:rFonts w:ascii="Aptos" w:hAnsi="Aptos"/>
        </w:rPr>
        <w:t xml:space="preserve"> funding from the </w:t>
      </w:r>
      <w:r w:rsidR="001068D8">
        <w:rPr>
          <w:rFonts w:ascii="Aptos" w:hAnsi="Aptos"/>
        </w:rPr>
        <w:t>MCF</w:t>
      </w:r>
      <w:r w:rsidR="001068D8" w:rsidRPr="00C01353">
        <w:rPr>
          <w:rFonts w:ascii="Aptos" w:hAnsi="Aptos"/>
        </w:rPr>
        <w:t xml:space="preserve"> or</w:t>
      </w:r>
      <w:r w:rsidR="00896A09" w:rsidRPr="00C01353">
        <w:rPr>
          <w:rFonts w:ascii="Aptos" w:hAnsi="Aptos"/>
        </w:rPr>
        <w:t xml:space="preserve"> </w:t>
      </w:r>
      <w:r w:rsidR="0041179C">
        <w:rPr>
          <w:rFonts w:ascii="Aptos" w:hAnsi="Aptos"/>
        </w:rPr>
        <w:t xml:space="preserve">should anything happen to the organisation which affects its ability to </w:t>
      </w:r>
      <w:r w:rsidR="00BC0AC0">
        <w:rPr>
          <w:rFonts w:ascii="Aptos" w:hAnsi="Aptos"/>
        </w:rPr>
        <w:t>progress with the</w:t>
      </w:r>
      <w:r w:rsidR="00F664E1">
        <w:rPr>
          <w:rFonts w:ascii="Aptos" w:hAnsi="Aptos"/>
        </w:rPr>
        <w:t xml:space="preserve"> </w:t>
      </w:r>
      <w:r w:rsidR="00896A09" w:rsidRPr="00C01353">
        <w:rPr>
          <w:rFonts w:ascii="Aptos" w:hAnsi="Aptos"/>
        </w:rPr>
        <w:t>project that has been funded</w:t>
      </w:r>
      <w:r w:rsidR="00BC0AC0">
        <w:rPr>
          <w:rFonts w:ascii="Aptos" w:hAnsi="Aptos"/>
        </w:rPr>
        <w:t>,</w:t>
      </w:r>
      <w:r w:rsidR="00896A09" w:rsidRPr="00C01353">
        <w:rPr>
          <w:rFonts w:ascii="Aptos" w:hAnsi="Aptos"/>
        </w:rPr>
        <w:t xml:space="preserve"> we will inform Matrix and or Prism immediately</w:t>
      </w:r>
      <w:r w:rsidR="002200DF">
        <w:rPr>
          <w:rFonts w:ascii="Aptos" w:hAnsi="Aptos"/>
        </w:rPr>
        <w:t>.</w:t>
      </w:r>
    </w:p>
    <w:p w14:paraId="6D7D2BAD" w14:textId="6B5EBA6D" w:rsidR="001F2E59" w:rsidRPr="00C01353" w:rsidRDefault="001F2E59" w:rsidP="00153C76">
      <w:pPr>
        <w:ind w:left="-142"/>
        <w:rPr>
          <w:rFonts w:ascii="Aptos" w:hAnsi="Aptos"/>
        </w:rPr>
      </w:pPr>
      <w:r>
        <w:rPr>
          <w:rFonts w:ascii="Aptos" w:hAnsi="Aptos"/>
        </w:rPr>
        <w:t>To be signed by a Trustee or Director with relevant authority to sign on behalf of the organisation.</w:t>
      </w:r>
    </w:p>
    <w:tbl>
      <w:tblPr>
        <w:tblStyle w:val="TableGrid"/>
        <w:tblpPr w:leftFromText="180" w:rightFromText="180" w:vertAnchor="text" w:horzAnchor="margin" w:tblpXSpec="center" w:tblpY="137"/>
        <w:tblW w:w="6805" w:type="dxa"/>
        <w:tblLook w:val="04A0" w:firstRow="1" w:lastRow="0" w:firstColumn="1" w:lastColumn="0" w:noHBand="0" w:noVBand="1"/>
      </w:tblPr>
      <w:tblGrid>
        <w:gridCol w:w="2547"/>
        <w:gridCol w:w="4258"/>
      </w:tblGrid>
      <w:tr w:rsidR="00E0436B" w:rsidRPr="00C01353" w14:paraId="78A9BDFC" w14:textId="77777777" w:rsidTr="00DA486C">
        <w:tc>
          <w:tcPr>
            <w:tcW w:w="2547" w:type="dxa"/>
          </w:tcPr>
          <w:p w14:paraId="46355C9B" w14:textId="12C76FF5" w:rsidR="00E0436B" w:rsidRPr="001F2E59" w:rsidRDefault="001F2E59" w:rsidP="00153C76">
            <w:pPr>
              <w:rPr>
                <w:rFonts w:ascii="Aptos" w:hAnsi="Aptos" w:cs="Tahoma"/>
                <w:sz w:val="22"/>
                <w:szCs w:val="22"/>
              </w:rPr>
            </w:pPr>
            <w:r w:rsidRPr="001F2E59">
              <w:rPr>
                <w:rFonts w:ascii="Aptos" w:hAnsi="Aptos" w:cs="Tahoma"/>
                <w:sz w:val="22"/>
                <w:szCs w:val="22"/>
              </w:rPr>
              <w:t>N</w:t>
            </w:r>
            <w:r w:rsidR="00E0436B" w:rsidRPr="001F2E59">
              <w:rPr>
                <w:rFonts w:ascii="Aptos" w:hAnsi="Aptos" w:cs="Tahoma"/>
                <w:sz w:val="22"/>
                <w:szCs w:val="22"/>
              </w:rPr>
              <w:t>ame</w:t>
            </w:r>
            <w:r w:rsidR="00A54BDE" w:rsidRPr="001F2E59">
              <w:rPr>
                <w:rFonts w:ascii="Aptos" w:hAnsi="Aptos" w:cs="Tahoma"/>
                <w:sz w:val="22"/>
                <w:szCs w:val="22"/>
              </w:rPr>
              <w:t xml:space="preserve"> </w:t>
            </w:r>
          </w:p>
        </w:tc>
        <w:tc>
          <w:tcPr>
            <w:tcW w:w="4258" w:type="dxa"/>
          </w:tcPr>
          <w:p w14:paraId="082E70CB" w14:textId="77777777" w:rsidR="00E0436B" w:rsidRPr="00C01353" w:rsidRDefault="00E0436B" w:rsidP="00153C76">
            <w:pPr>
              <w:jc w:val="both"/>
              <w:rPr>
                <w:rFonts w:ascii="Aptos" w:hAnsi="Aptos" w:cs="Tahoma"/>
              </w:rPr>
            </w:pPr>
          </w:p>
        </w:tc>
      </w:tr>
      <w:tr w:rsidR="001F2E59" w:rsidRPr="00C01353" w14:paraId="2A3CD945" w14:textId="77777777" w:rsidTr="00DA486C">
        <w:tc>
          <w:tcPr>
            <w:tcW w:w="2547" w:type="dxa"/>
          </w:tcPr>
          <w:p w14:paraId="45B3C3DA" w14:textId="2A5C58D1" w:rsidR="001F2E59" w:rsidRPr="001F2E59" w:rsidRDefault="001F2E59" w:rsidP="00153C76">
            <w:pPr>
              <w:rPr>
                <w:rFonts w:ascii="Aptos" w:hAnsi="Aptos" w:cs="Tahoma"/>
                <w:sz w:val="22"/>
                <w:szCs w:val="22"/>
              </w:rPr>
            </w:pPr>
            <w:r w:rsidRPr="001F2E59">
              <w:rPr>
                <w:rFonts w:ascii="Aptos" w:hAnsi="Aptos" w:cs="Tahoma"/>
                <w:sz w:val="22"/>
                <w:szCs w:val="22"/>
              </w:rPr>
              <w:t xml:space="preserve">Job </w:t>
            </w:r>
            <w:r w:rsidR="0009769C">
              <w:rPr>
                <w:rFonts w:ascii="Aptos" w:hAnsi="Aptos" w:cs="Tahoma"/>
                <w:sz w:val="22"/>
                <w:szCs w:val="22"/>
              </w:rPr>
              <w:t>t</w:t>
            </w:r>
            <w:r w:rsidRPr="001F2E59">
              <w:rPr>
                <w:rFonts w:ascii="Aptos" w:hAnsi="Aptos" w:cs="Tahoma"/>
                <w:sz w:val="22"/>
                <w:szCs w:val="22"/>
              </w:rPr>
              <w:t>itle / role</w:t>
            </w:r>
          </w:p>
        </w:tc>
        <w:tc>
          <w:tcPr>
            <w:tcW w:w="4258" w:type="dxa"/>
          </w:tcPr>
          <w:p w14:paraId="1C6D5AB0" w14:textId="77777777" w:rsidR="001F2E59" w:rsidRPr="00C01353" w:rsidRDefault="001F2E59" w:rsidP="00153C76">
            <w:pPr>
              <w:jc w:val="both"/>
              <w:rPr>
                <w:rFonts w:ascii="Aptos" w:hAnsi="Aptos" w:cs="Tahoma"/>
              </w:rPr>
            </w:pPr>
          </w:p>
        </w:tc>
      </w:tr>
      <w:tr w:rsidR="00E0436B" w:rsidRPr="00C01353" w14:paraId="2608B9EC" w14:textId="77777777" w:rsidTr="00DA486C">
        <w:trPr>
          <w:trHeight w:val="525"/>
        </w:trPr>
        <w:tc>
          <w:tcPr>
            <w:tcW w:w="2547" w:type="dxa"/>
          </w:tcPr>
          <w:p w14:paraId="0C9C8C4C" w14:textId="73A26C88" w:rsidR="00E0436B" w:rsidRPr="001F2E59" w:rsidRDefault="00E0436B" w:rsidP="00153C76">
            <w:pPr>
              <w:rPr>
                <w:rFonts w:ascii="Aptos" w:hAnsi="Aptos" w:cs="Tahoma"/>
                <w:sz w:val="22"/>
                <w:szCs w:val="22"/>
              </w:rPr>
            </w:pPr>
            <w:r w:rsidRPr="001F2E59">
              <w:rPr>
                <w:rFonts w:ascii="Aptos" w:hAnsi="Aptos" w:cs="Tahoma"/>
                <w:sz w:val="22"/>
                <w:szCs w:val="22"/>
              </w:rPr>
              <w:t>Signature</w:t>
            </w:r>
          </w:p>
        </w:tc>
        <w:tc>
          <w:tcPr>
            <w:tcW w:w="4258" w:type="dxa"/>
          </w:tcPr>
          <w:p w14:paraId="743B67C4" w14:textId="77F726F8" w:rsidR="00E0436B" w:rsidRPr="00C01353" w:rsidRDefault="00E0436B" w:rsidP="00153C76">
            <w:pPr>
              <w:jc w:val="both"/>
              <w:rPr>
                <w:rFonts w:ascii="Aptos" w:hAnsi="Aptos" w:cs="Tahoma"/>
              </w:rPr>
            </w:pPr>
          </w:p>
        </w:tc>
      </w:tr>
      <w:tr w:rsidR="001609AD" w:rsidRPr="00C01353" w14:paraId="67B68DC4" w14:textId="77777777" w:rsidTr="00DA486C">
        <w:trPr>
          <w:trHeight w:val="525"/>
        </w:trPr>
        <w:tc>
          <w:tcPr>
            <w:tcW w:w="2547" w:type="dxa"/>
          </w:tcPr>
          <w:p w14:paraId="035A1201" w14:textId="223C2946" w:rsidR="001609AD" w:rsidRPr="001F2E59" w:rsidRDefault="00A54BDE" w:rsidP="00153C76">
            <w:pPr>
              <w:rPr>
                <w:rFonts w:ascii="Aptos" w:hAnsi="Aptos" w:cs="Tahoma"/>
                <w:sz w:val="22"/>
                <w:szCs w:val="22"/>
              </w:rPr>
            </w:pPr>
            <w:r w:rsidRPr="001F2E59">
              <w:rPr>
                <w:rFonts w:ascii="Aptos" w:hAnsi="Aptos" w:cs="Tahoma"/>
                <w:sz w:val="22"/>
                <w:szCs w:val="22"/>
              </w:rPr>
              <w:t>D</w:t>
            </w:r>
            <w:r w:rsidR="001609AD" w:rsidRPr="001F2E59">
              <w:rPr>
                <w:rFonts w:ascii="Aptos" w:hAnsi="Aptos" w:cs="Tahoma"/>
                <w:sz w:val="22"/>
                <w:szCs w:val="22"/>
              </w:rPr>
              <w:t>ate</w:t>
            </w:r>
          </w:p>
        </w:tc>
        <w:tc>
          <w:tcPr>
            <w:tcW w:w="4258" w:type="dxa"/>
          </w:tcPr>
          <w:p w14:paraId="31716EDB" w14:textId="77777777" w:rsidR="001609AD" w:rsidRPr="00C01353" w:rsidRDefault="001609AD" w:rsidP="00153C76">
            <w:pPr>
              <w:jc w:val="both"/>
              <w:rPr>
                <w:rFonts w:ascii="Aptos" w:hAnsi="Aptos" w:cs="Tahoma"/>
              </w:rPr>
            </w:pPr>
          </w:p>
        </w:tc>
      </w:tr>
    </w:tbl>
    <w:p w14:paraId="37D165FB" w14:textId="77777777" w:rsidR="00E0436B" w:rsidRDefault="00E0436B" w:rsidP="00E0436B">
      <w:pPr>
        <w:jc w:val="both"/>
        <w:rPr>
          <w:rFonts w:ascii="HelveticaNeueLT Std" w:hAnsi="HelveticaNeueLT Std" w:cs="Tahoma"/>
          <w:sz w:val="20"/>
          <w:szCs w:val="20"/>
        </w:rPr>
      </w:pPr>
    </w:p>
    <w:p w14:paraId="3E76BC58" w14:textId="77777777" w:rsidR="00DA486C" w:rsidRDefault="00DA486C" w:rsidP="002200DF">
      <w:pPr>
        <w:pStyle w:val="Heading2"/>
        <w:tabs>
          <w:tab w:val="left" w:pos="-567"/>
        </w:tabs>
        <w:ind w:left="-567"/>
        <w:rPr>
          <w:i/>
          <w:iCs/>
          <w:sz w:val="24"/>
          <w:szCs w:val="24"/>
        </w:rPr>
      </w:pPr>
      <w:bookmarkStart w:id="1" w:name="_Hlk197604249"/>
      <w:bookmarkStart w:id="2" w:name="_Hlk197604143"/>
    </w:p>
    <w:p w14:paraId="478CC86D" w14:textId="77777777" w:rsidR="00DA486C" w:rsidRDefault="00DA486C" w:rsidP="002200DF">
      <w:pPr>
        <w:pStyle w:val="Heading2"/>
        <w:tabs>
          <w:tab w:val="left" w:pos="-567"/>
        </w:tabs>
        <w:ind w:left="-567"/>
        <w:rPr>
          <w:i/>
          <w:iCs/>
          <w:sz w:val="24"/>
          <w:szCs w:val="24"/>
        </w:rPr>
      </w:pPr>
    </w:p>
    <w:p w14:paraId="1D67466F" w14:textId="77777777" w:rsidR="00DA486C" w:rsidRDefault="00DA486C" w:rsidP="002200DF">
      <w:pPr>
        <w:pStyle w:val="Heading2"/>
        <w:tabs>
          <w:tab w:val="left" w:pos="-567"/>
        </w:tabs>
        <w:ind w:left="-567"/>
        <w:rPr>
          <w:i/>
          <w:iCs/>
          <w:sz w:val="24"/>
          <w:szCs w:val="24"/>
        </w:rPr>
      </w:pPr>
    </w:p>
    <w:p w14:paraId="5F3255C3" w14:textId="77777777" w:rsidR="00DA486C" w:rsidRDefault="00DA486C" w:rsidP="002200DF">
      <w:pPr>
        <w:pStyle w:val="Heading2"/>
        <w:tabs>
          <w:tab w:val="left" w:pos="-567"/>
        </w:tabs>
        <w:ind w:left="-567"/>
        <w:rPr>
          <w:i/>
          <w:iCs/>
          <w:sz w:val="24"/>
          <w:szCs w:val="24"/>
        </w:rPr>
      </w:pPr>
    </w:p>
    <w:p w14:paraId="0D74C873" w14:textId="77777777" w:rsidR="00DA486C" w:rsidRDefault="00DA486C" w:rsidP="002200DF">
      <w:pPr>
        <w:pStyle w:val="Heading2"/>
        <w:tabs>
          <w:tab w:val="left" w:pos="-567"/>
        </w:tabs>
        <w:ind w:left="-567"/>
        <w:rPr>
          <w:i/>
          <w:iCs/>
          <w:sz w:val="24"/>
          <w:szCs w:val="24"/>
        </w:rPr>
      </w:pPr>
    </w:p>
    <w:p w14:paraId="69F9C58E" w14:textId="77777777" w:rsidR="00DA486C" w:rsidRDefault="00DA486C" w:rsidP="002200DF">
      <w:pPr>
        <w:pStyle w:val="Heading2"/>
        <w:tabs>
          <w:tab w:val="left" w:pos="-567"/>
        </w:tabs>
        <w:ind w:left="-567"/>
        <w:rPr>
          <w:i/>
          <w:iCs/>
          <w:sz w:val="24"/>
          <w:szCs w:val="24"/>
        </w:rPr>
      </w:pPr>
    </w:p>
    <w:bookmarkEnd w:id="1"/>
    <w:bookmarkEnd w:id="2"/>
    <w:p w14:paraId="5E8F3183" w14:textId="77777777" w:rsidR="0022717B" w:rsidRDefault="0022717B" w:rsidP="00106A60">
      <w:pPr>
        <w:pStyle w:val="NoParagraphStyle"/>
        <w:ind w:left="360"/>
        <w:rPr>
          <w:rFonts w:ascii="HelveticaNeue LT 55 Roman" w:hAnsi="HelveticaNeue LT 55 Roman" w:cs="HelveticaNeueLT Std"/>
          <w:sz w:val="20"/>
          <w:szCs w:val="20"/>
        </w:rPr>
      </w:pPr>
    </w:p>
    <w:p w14:paraId="3FFDCF2B" w14:textId="2DC441DA" w:rsidR="0022717B" w:rsidRDefault="00DA486C" w:rsidP="0022717B">
      <w:pPr>
        <w:jc w:val="center"/>
        <w:rPr>
          <w:rStyle w:val="Hyperlink"/>
          <w:rFonts w:ascii="Aptos" w:hAnsi="Aptos"/>
          <w:i/>
          <w:iCs/>
        </w:rPr>
      </w:pPr>
      <w:r>
        <w:rPr>
          <w:rFonts w:ascii="Aptos" w:hAnsi="Aptos"/>
        </w:rPr>
        <w:t>A</w:t>
      </w:r>
      <w:r w:rsidR="0022717B" w:rsidRPr="0022717B">
        <w:rPr>
          <w:rFonts w:ascii="Aptos" w:hAnsi="Aptos"/>
        </w:rPr>
        <w:t xml:space="preserve"> copy of </w:t>
      </w:r>
      <w:r w:rsidR="0022717B">
        <w:rPr>
          <w:rFonts w:ascii="Aptos" w:hAnsi="Aptos"/>
        </w:rPr>
        <w:t>the</w:t>
      </w:r>
      <w:r w:rsidR="0022717B" w:rsidRPr="0022717B">
        <w:rPr>
          <w:rFonts w:ascii="Aptos" w:hAnsi="Aptos"/>
        </w:rPr>
        <w:t xml:space="preserve"> completed </w:t>
      </w:r>
      <w:r w:rsidR="0022717B">
        <w:rPr>
          <w:rFonts w:ascii="Aptos" w:hAnsi="Aptos"/>
        </w:rPr>
        <w:t xml:space="preserve">application </w:t>
      </w:r>
      <w:r w:rsidR="0022717B" w:rsidRPr="0022717B">
        <w:rPr>
          <w:rFonts w:ascii="Aptos" w:hAnsi="Aptos"/>
        </w:rPr>
        <w:t>form and supporting documents (details can be found in the Funding Information &amp; Eligibility Criteria document</w:t>
      </w:r>
      <w:r w:rsidR="002C683D">
        <w:rPr>
          <w:rFonts w:ascii="Aptos" w:hAnsi="Aptos"/>
        </w:rPr>
        <w:t xml:space="preserve">) </w:t>
      </w:r>
      <w:r>
        <w:rPr>
          <w:rFonts w:ascii="Aptos" w:hAnsi="Aptos"/>
        </w:rPr>
        <w:t>should be emailed</w:t>
      </w:r>
      <w:r w:rsidR="0022717B" w:rsidRPr="0022717B">
        <w:rPr>
          <w:rFonts w:ascii="Aptos" w:hAnsi="Aptos"/>
        </w:rPr>
        <w:t xml:space="preserve"> to </w:t>
      </w:r>
      <w:hyperlink r:id="rId16" w:history="1">
        <w:r w:rsidR="0022717B" w:rsidRPr="00E2589A">
          <w:rPr>
            <w:rStyle w:val="Hyperlink"/>
            <w:rFonts w:ascii="Aptos" w:hAnsi="Aptos"/>
            <w:i/>
            <w:iCs/>
          </w:rPr>
          <w:t>MatrixCausesFund@matrixlaw.co.uk</w:t>
        </w:r>
      </w:hyperlink>
    </w:p>
    <w:p w14:paraId="1455070D" w14:textId="77777777" w:rsidR="00B733E9" w:rsidRDefault="00B733E9" w:rsidP="00B733E9">
      <w:pPr>
        <w:jc w:val="center"/>
        <w:rPr>
          <w:rFonts w:ascii="HelveticaNeue LT 55 Roman" w:hAnsi="HelveticaNeue LT 55 Roman" w:cs="HelveticaNeueLT Std"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353C9105" wp14:editId="6F943E43">
            <wp:extent cx="1105417" cy="523875"/>
            <wp:effectExtent l="0" t="0" r="0" b="0"/>
            <wp:docPr id="1082131502" name="Picture 1082131502" descr="A logo with blue and white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logo with blue and white tex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417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4B6FA" w14:textId="758898A6" w:rsidR="00106A60" w:rsidRPr="002C1FA8" w:rsidRDefault="00106A60" w:rsidP="00B733E9">
      <w:pPr>
        <w:jc w:val="center"/>
        <w:rPr>
          <w:rFonts w:ascii="HelveticaNeue LT 55 Roman" w:hAnsi="HelveticaNeue LT 55 Roman" w:cs="HelveticaNeueLT Std"/>
          <w:sz w:val="20"/>
          <w:szCs w:val="20"/>
        </w:rPr>
      </w:pPr>
      <w:r w:rsidRPr="002C1FA8">
        <w:rPr>
          <w:rFonts w:ascii="HelveticaNeue LT 55 Roman" w:hAnsi="HelveticaNeue LT 55 Roman" w:cs="HelveticaNeueLT Std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7C53B0" wp14:editId="69A3499F">
                <wp:simplePos x="0" y="0"/>
                <wp:positionH relativeFrom="column">
                  <wp:posOffset>-28575</wp:posOffset>
                </wp:positionH>
                <wp:positionV relativeFrom="paragraph">
                  <wp:posOffset>178435</wp:posOffset>
                </wp:positionV>
                <wp:extent cx="5638800" cy="0"/>
                <wp:effectExtent l="0" t="0" r="19050" b="19050"/>
                <wp:wrapNone/>
                <wp:docPr id="348339744" name="Straight Connector 348339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C19F88" id="Straight Connector 34833974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14.05pt" to="441.7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</w:p>
    <w:p w14:paraId="35954309" w14:textId="351C022B" w:rsidR="00106A60" w:rsidRDefault="00106A60" w:rsidP="00106A60">
      <w:pPr>
        <w:pStyle w:val="BodyText"/>
        <w:jc w:val="center"/>
        <w:rPr>
          <w:rFonts w:ascii="HelveticaNeueLT Std Thin" w:hAnsi="HelveticaNeueLT Std Thin"/>
        </w:rPr>
      </w:pPr>
    </w:p>
    <w:p w14:paraId="632DC2D9" w14:textId="32BCFABD" w:rsidR="00AB6954" w:rsidRDefault="00622210" w:rsidP="00AB6954">
      <w:pPr>
        <w:pStyle w:val="BodyText"/>
        <w:tabs>
          <w:tab w:val="left" w:pos="1815"/>
          <w:tab w:val="center" w:pos="4513"/>
        </w:tabs>
        <w:rPr>
          <w:rFonts w:ascii="HelveticaNeueLT Std Thin" w:hAnsi="HelveticaNeueLT Std Thin"/>
        </w:rPr>
      </w:pPr>
      <w:r>
        <w:rPr>
          <w:rFonts w:ascii="HelveticaNeueLT Std Thin" w:hAnsi="HelveticaNeueLT Std Thin"/>
        </w:rPr>
        <w:tab/>
      </w:r>
      <w:r>
        <w:rPr>
          <w:rFonts w:ascii="HelveticaNeueLT Std Thin" w:hAnsi="HelveticaNeueLT Std Thin"/>
        </w:rPr>
        <w:tab/>
      </w:r>
      <w:r w:rsidR="00AB6954">
        <w:rPr>
          <w:rFonts w:ascii="HelveticaNeueLT Std Thin" w:hAnsi="HelveticaNeueLT Std Thin"/>
        </w:rPr>
        <w:br w:type="page"/>
      </w:r>
    </w:p>
    <w:p w14:paraId="42584B66" w14:textId="77777777" w:rsidR="00AB6954" w:rsidRDefault="00AB6954" w:rsidP="00AB6954">
      <w:pPr>
        <w:spacing w:after="160" w:line="259" w:lineRule="auto"/>
      </w:pPr>
      <w:r w:rsidRPr="00AA652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F84BDD9" wp14:editId="7273F60F">
                <wp:simplePos x="0" y="0"/>
                <wp:positionH relativeFrom="margin">
                  <wp:posOffset>1113790</wp:posOffset>
                </wp:positionH>
                <wp:positionV relativeFrom="paragraph">
                  <wp:posOffset>-171450</wp:posOffset>
                </wp:positionV>
                <wp:extent cx="5257165" cy="1828800"/>
                <wp:effectExtent l="0" t="0" r="0" b="0"/>
                <wp:wrapNone/>
                <wp:docPr id="1437630811" name="Text Box 1437630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16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D98E1E3" w14:textId="77777777" w:rsidR="00AB6954" w:rsidRDefault="00AB6954" w:rsidP="00AB6954">
                            <w:pPr>
                              <w:pStyle w:val="Title"/>
                            </w:pPr>
                            <w:r w:rsidRPr="004E3F61">
                              <w:t>Matrix</w:t>
                            </w:r>
                            <w:r w:rsidRPr="004E3F61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4E3F61">
                              <w:t>Causes</w:t>
                            </w:r>
                            <w:r w:rsidRPr="004E3F61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4E3F61">
                              <w:t xml:space="preserve">Fund </w:t>
                            </w:r>
                          </w:p>
                          <w:p w14:paraId="1D1EA040" w14:textId="77777777" w:rsidR="00AB6954" w:rsidRPr="00AE36F8" w:rsidRDefault="00AB6954" w:rsidP="00AB6954">
                            <w:pPr>
                              <w:pStyle w:val="Title"/>
                            </w:pPr>
                            <w:r>
                              <w:t xml:space="preserve">Equality &amp; Diversity monitoring </w:t>
                            </w:r>
                          </w:p>
                          <w:p w14:paraId="3AF6888C" w14:textId="18418F7C" w:rsidR="00AB6954" w:rsidRPr="00AB6954" w:rsidRDefault="00AB6954" w:rsidP="00AB6954">
                            <w:pPr>
                              <w:pStyle w:val="Title"/>
                              <w:rPr>
                                <w:color w:val="BFBFBF" w:themeColor="background1" w:themeShade="BF"/>
                                <w:sz w:val="26"/>
                                <w:szCs w:val="22"/>
                              </w:rPr>
                            </w:pPr>
                            <w:r>
                              <w:rPr>
                                <w:color w:val="BFBFBF" w:themeColor="background1" w:themeShade="BF"/>
                                <w:sz w:val="26"/>
                                <w:szCs w:val="22"/>
                              </w:rPr>
                              <w:t xml:space="preserve">v. October </w:t>
                            </w:r>
                            <w:r w:rsidRPr="00AB6954">
                              <w:rPr>
                                <w:color w:val="BFBFBF" w:themeColor="background1" w:themeShade="BF"/>
                                <w:sz w:val="26"/>
                                <w:szCs w:val="22"/>
                              </w:rPr>
                              <w:t>2025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4BDD9" id="Text Box 1437630811" o:spid="_x0000_s1027" type="#_x0000_t202" style="position:absolute;margin-left:87.7pt;margin-top:-13.5pt;width:413.95pt;height:2in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" filled="f" stroked="f">
                <v:textbox inset=",7.2pt,,7.2pt">
                  <w:txbxContent>
                    <w:p w14:paraId="6D98E1E3" w14:textId="77777777" w:rsidR="00AB6954" w:rsidRDefault="00AB6954" w:rsidP="00AB6954">
                      <w:pPr>
                        <w:pStyle w:val="Title"/>
                      </w:pPr>
                      <w:r w:rsidRPr="004E3F61">
                        <w:t>Matrix</w:t>
                      </w:r>
                      <w:r w:rsidRPr="004E3F61">
                        <w:rPr>
                          <w:spacing w:val="-3"/>
                        </w:rPr>
                        <w:t xml:space="preserve"> </w:t>
                      </w:r>
                      <w:r w:rsidRPr="004E3F61">
                        <w:t>Causes</w:t>
                      </w:r>
                      <w:r w:rsidRPr="004E3F61">
                        <w:rPr>
                          <w:spacing w:val="-3"/>
                        </w:rPr>
                        <w:t xml:space="preserve"> </w:t>
                      </w:r>
                      <w:r w:rsidRPr="004E3F61">
                        <w:t xml:space="preserve">Fund </w:t>
                      </w:r>
                    </w:p>
                    <w:p w14:paraId="1D1EA040" w14:textId="77777777" w:rsidR="00AB6954" w:rsidRPr="00AE36F8" w:rsidRDefault="00AB6954" w:rsidP="00AB6954">
                      <w:pPr>
                        <w:pStyle w:val="Title"/>
                      </w:pPr>
                      <w:r>
                        <w:t xml:space="preserve">Equality &amp; Diversity monitoring </w:t>
                      </w:r>
                    </w:p>
                    <w:p w14:paraId="3AF6888C" w14:textId="18418F7C" w:rsidR="00AB6954" w:rsidRPr="00AB6954" w:rsidRDefault="00AB6954" w:rsidP="00AB6954">
                      <w:pPr>
                        <w:pStyle w:val="Title"/>
                        <w:rPr>
                          <w:color w:val="BFBFBF" w:themeColor="background1" w:themeShade="BF"/>
                          <w:sz w:val="26"/>
                          <w:szCs w:val="22"/>
                        </w:rPr>
                      </w:pPr>
                      <w:r>
                        <w:rPr>
                          <w:color w:val="BFBFBF" w:themeColor="background1" w:themeShade="BF"/>
                          <w:sz w:val="26"/>
                          <w:szCs w:val="22"/>
                        </w:rPr>
                        <w:t xml:space="preserve">v. October </w:t>
                      </w:r>
                      <w:r w:rsidRPr="00AB6954">
                        <w:rPr>
                          <w:color w:val="BFBFBF" w:themeColor="background1" w:themeShade="BF"/>
                          <w:sz w:val="26"/>
                          <w:szCs w:val="22"/>
                        </w:rPr>
                        <w:t>2025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5151EF" w14:textId="77777777" w:rsidR="00AB6954" w:rsidRDefault="00AB6954" w:rsidP="00AB6954">
      <w:pPr>
        <w:spacing w:after="160" w:line="259" w:lineRule="auto"/>
      </w:pPr>
    </w:p>
    <w:p w14:paraId="5AC11B69" w14:textId="77777777" w:rsidR="00AB6954" w:rsidRDefault="00AB6954" w:rsidP="00AB6954">
      <w:pPr>
        <w:spacing w:after="160" w:line="259" w:lineRule="auto"/>
      </w:pPr>
    </w:p>
    <w:p w14:paraId="3D455FF7" w14:textId="77777777" w:rsidR="00AB6954" w:rsidRDefault="00AB6954" w:rsidP="00AB6954">
      <w:pPr>
        <w:spacing w:after="160" w:line="259" w:lineRule="auto"/>
      </w:pPr>
    </w:p>
    <w:p w14:paraId="297F51E3" w14:textId="77777777" w:rsidR="00AB6954" w:rsidRDefault="00AB6954" w:rsidP="00AB6954">
      <w:pPr>
        <w:spacing w:after="160" w:line="259" w:lineRule="auto"/>
      </w:pPr>
    </w:p>
    <w:p w14:paraId="14752C10" w14:textId="77777777" w:rsidR="00AB6954" w:rsidRDefault="00AB6954" w:rsidP="00AB6954">
      <w:pPr>
        <w:pStyle w:val="Heading2"/>
        <w:jc w:val="center"/>
        <w:rPr>
          <w:sz w:val="28"/>
          <w:szCs w:val="28"/>
        </w:rPr>
      </w:pPr>
    </w:p>
    <w:p w14:paraId="6E2816EF" w14:textId="77777777" w:rsidR="00AB6954" w:rsidRDefault="00AB6954" w:rsidP="00AB6954">
      <w:pPr>
        <w:pStyle w:val="Heading2"/>
        <w:jc w:val="center"/>
        <w:rPr>
          <w:sz w:val="28"/>
          <w:szCs w:val="28"/>
        </w:rPr>
      </w:pPr>
    </w:p>
    <w:p w14:paraId="1304C6B6" w14:textId="77777777" w:rsidR="00AB6954" w:rsidRDefault="00AB6954" w:rsidP="00AB6954">
      <w:pPr>
        <w:pStyle w:val="Heading2"/>
        <w:jc w:val="center"/>
        <w:rPr>
          <w:sz w:val="24"/>
          <w:szCs w:val="24"/>
        </w:rPr>
      </w:pPr>
      <w:r w:rsidRPr="00AB7D95">
        <w:rPr>
          <w:sz w:val="24"/>
          <w:szCs w:val="24"/>
        </w:rPr>
        <w:t>You are under no obligation to provide this information and if you do so, you do so voluntarily</w:t>
      </w:r>
      <w:r>
        <w:rPr>
          <w:sz w:val="24"/>
          <w:szCs w:val="24"/>
        </w:rPr>
        <w:t xml:space="preserve">.  </w:t>
      </w:r>
      <w:r w:rsidRPr="00AB7D95">
        <w:rPr>
          <w:sz w:val="24"/>
          <w:szCs w:val="24"/>
        </w:rPr>
        <w:t xml:space="preserve">All applicants to Matrix Causes Fund will be treated the same regardless of whether or not they provide this information. </w:t>
      </w:r>
    </w:p>
    <w:p w14:paraId="3947FF92" w14:textId="77777777" w:rsidR="00AB6954" w:rsidRPr="00AB7D95" w:rsidRDefault="00AB6954" w:rsidP="00AB6954"/>
    <w:p w14:paraId="1A245A82" w14:textId="77777777" w:rsidR="00AB6954" w:rsidRPr="00AB7D95" w:rsidRDefault="00AB6954" w:rsidP="00AB6954">
      <w:pPr>
        <w:pStyle w:val="Heading2"/>
        <w:jc w:val="center"/>
        <w:rPr>
          <w:sz w:val="24"/>
          <w:szCs w:val="24"/>
        </w:rPr>
      </w:pPr>
      <w:r w:rsidRPr="00AB7D95">
        <w:rPr>
          <w:sz w:val="24"/>
          <w:szCs w:val="24"/>
        </w:rPr>
        <w:t xml:space="preserve">Matrix </w:t>
      </w:r>
      <w:r>
        <w:rPr>
          <w:sz w:val="24"/>
          <w:szCs w:val="24"/>
        </w:rPr>
        <w:t>w</w:t>
      </w:r>
      <w:r w:rsidRPr="00AB7D95">
        <w:rPr>
          <w:sz w:val="24"/>
          <w:szCs w:val="24"/>
        </w:rPr>
        <w:t>ill not discriminate on the grounds of any protected characteristic.</w:t>
      </w:r>
    </w:p>
    <w:p w14:paraId="7FB0F83A" w14:textId="77777777" w:rsidR="00AB6954" w:rsidRPr="00864690" w:rsidRDefault="00AB6954" w:rsidP="00AB6954"/>
    <w:p w14:paraId="432FC274" w14:textId="77777777" w:rsidR="00AB6954" w:rsidRPr="00D561EE" w:rsidRDefault="00AB6954" w:rsidP="00AB6954">
      <w:pPr>
        <w:spacing w:line="360" w:lineRule="auto"/>
        <w:rPr>
          <w:rFonts w:ascii="Aptos" w:hAnsi="Aptos" w:cs="Tahoma"/>
        </w:rPr>
      </w:pPr>
      <w:r w:rsidRPr="00D561EE">
        <w:rPr>
          <w:rFonts w:ascii="Aptos" w:hAnsi="Aptos" w:cs="Tahoma"/>
        </w:rPr>
        <w:t xml:space="preserve">Collecting diversity data is part of exercising </w:t>
      </w:r>
      <w:r>
        <w:rPr>
          <w:rFonts w:ascii="Aptos" w:hAnsi="Aptos" w:cs="Tahoma"/>
        </w:rPr>
        <w:t xml:space="preserve">the Matrix Equality &amp; Diversity Policy and by </w:t>
      </w:r>
      <w:r w:rsidRPr="00D561EE">
        <w:rPr>
          <w:rFonts w:ascii="Aptos" w:hAnsi="Aptos" w:cs="Tahoma"/>
        </w:rPr>
        <w:t xml:space="preserve">summarising this data, </w:t>
      </w:r>
      <w:r>
        <w:rPr>
          <w:rFonts w:ascii="Aptos" w:hAnsi="Aptos" w:cs="Tahoma"/>
        </w:rPr>
        <w:t>it will help to</w:t>
      </w:r>
      <w:r w:rsidRPr="00D561EE">
        <w:rPr>
          <w:rFonts w:ascii="Aptos" w:hAnsi="Aptos" w:cs="Tahoma"/>
        </w:rPr>
        <w:t xml:space="preserve"> ensure we are funding a diverse range of organisations.</w:t>
      </w:r>
    </w:p>
    <w:p w14:paraId="1A43BFDF" w14:textId="77777777" w:rsidR="00AB6954" w:rsidRPr="00D561EE" w:rsidRDefault="00AB6954" w:rsidP="00AB6954">
      <w:pPr>
        <w:spacing w:line="360" w:lineRule="auto"/>
        <w:rPr>
          <w:rFonts w:ascii="Aptos" w:hAnsi="Aptos" w:cs="Tahoma"/>
        </w:rPr>
      </w:pPr>
      <w:r w:rsidRPr="00D561EE">
        <w:rPr>
          <w:rFonts w:ascii="Aptos" w:hAnsi="Aptos" w:cs="Tahoma"/>
        </w:rPr>
        <w:t xml:space="preserve">The questionnaire will be separated from </w:t>
      </w:r>
      <w:r>
        <w:rPr>
          <w:rFonts w:ascii="Aptos" w:hAnsi="Aptos" w:cs="Tahoma"/>
        </w:rPr>
        <w:t>the</w:t>
      </w:r>
      <w:r w:rsidRPr="00D561EE">
        <w:rPr>
          <w:rFonts w:ascii="Aptos" w:hAnsi="Aptos" w:cs="Tahoma"/>
        </w:rPr>
        <w:t xml:space="preserve"> application form and will not be used at any stage in the funding allocation process.</w:t>
      </w:r>
    </w:p>
    <w:p w14:paraId="34249EC9" w14:textId="77777777" w:rsidR="00AB6954" w:rsidRPr="00D561EE" w:rsidRDefault="00AB6954" w:rsidP="00AB6954">
      <w:pPr>
        <w:spacing w:line="360" w:lineRule="auto"/>
        <w:rPr>
          <w:rFonts w:ascii="Aptos" w:hAnsi="Aptos" w:cs="Tahoma"/>
        </w:rPr>
      </w:pPr>
      <w:r w:rsidRPr="00D561EE">
        <w:rPr>
          <w:rFonts w:ascii="Aptos" w:hAnsi="Aptos" w:cs="Tahoma"/>
        </w:rPr>
        <w:t xml:space="preserve">The data </w:t>
      </w:r>
      <w:r>
        <w:rPr>
          <w:rFonts w:ascii="Aptos" w:hAnsi="Aptos" w:cs="Tahoma"/>
        </w:rPr>
        <w:t>requested relates to the</w:t>
      </w:r>
      <w:r w:rsidRPr="00D561EE">
        <w:rPr>
          <w:rFonts w:ascii="Aptos" w:hAnsi="Aptos" w:cs="Tahoma"/>
        </w:rPr>
        <w:t xml:space="preserve"> </w:t>
      </w:r>
      <w:r w:rsidRPr="00AB6954">
        <w:rPr>
          <w:rFonts w:ascii="Aptos" w:hAnsi="Aptos" w:cs="Tahoma"/>
          <w:i/>
          <w:iCs/>
          <w:color w:val="1F4E79" w:themeColor="accent1" w:themeShade="80"/>
        </w:rPr>
        <w:t>organisation only</w:t>
      </w:r>
      <w:r>
        <w:rPr>
          <w:rFonts w:ascii="Aptos" w:hAnsi="Aptos" w:cs="Tahoma"/>
        </w:rPr>
        <w:t xml:space="preserve">, </w:t>
      </w:r>
      <w:r w:rsidRPr="00D561EE">
        <w:rPr>
          <w:rFonts w:ascii="Aptos" w:hAnsi="Aptos" w:cs="Tahoma"/>
        </w:rPr>
        <w:t xml:space="preserve">do </w:t>
      </w:r>
      <w:r w:rsidRPr="00AB6954">
        <w:rPr>
          <w:rFonts w:ascii="Aptos" w:hAnsi="Aptos" w:cs="Tahoma"/>
          <w:i/>
          <w:iCs/>
          <w:u w:val="single"/>
        </w:rPr>
        <w:t>not</w:t>
      </w:r>
      <w:r w:rsidRPr="00D561EE">
        <w:rPr>
          <w:rFonts w:ascii="Aptos" w:hAnsi="Aptos" w:cs="Tahoma"/>
        </w:rPr>
        <w:t xml:space="preserve"> include any sensitive </w:t>
      </w:r>
      <w:r w:rsidRPr="00AB7D95">
        <w:rPr>
          <w:rFonts w:ascii="Aptos" w:hAnsi="Aptos" w:cs="Tahoma"/>
          <w:color w:val="1F4E79" w:themeColor="accent1" w:themeShade="80"/>
        </w:rPr>
        <w:t xml:space="preserve">personal data </w:t>
      </w:r>
      <w:r w:rsidRPr="00D561EE">
        <w:rPr>
          <w:rFonts w:ascii="Aptos" w:hAnsi="Aptos" w:cs="Tahoma"/>
        </w:rPr>
        <w:t>in this questionnaire.</w:t>
      </w:r>
    </w:p>
    <w:p w14:paraId="7BEC5783" w14:textId="77777777" w:rsidR="00AB6954" w:rsidRPr="00D561EE" w:rsidRDefault="00AB6954" w:rsidP="00AB6954">
      <w:pPr>
        <w:spacing w:line="360" w:lineRule="auto"/>
        <w:rPr>
          <w:rFonts w:ascii="Aptos" w:hAnsi="Aptos" w:cs="Tahoma"/>
        </w:rPr>
      </w:pPr>
    </w:p>
    <w:p w14:paraId="34E63C45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sz w:val="20"/>
          <w:szCs w:val="20"/>
        </w:rPr>
      </w:pPr>
    </w:p>
    <w:p w14:paraId="7FA2EA52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sz w:val="20"/>
          <w:szCs w:val="20"/>
        </w:rPr>
      </w:pPr>
    </w:p>
    <w:p w14:paraId="28044207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sz w:val="20"/>
          <w:szCs w:val="20"/>
        </w:rPr>
      </w:pPr>
    </w:p>
    <w:p w14:paraId="4665D24C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sz w:val="20"/>
          <w:szCs w:val="20"/>
        </w:rPr>
      </w:pPr>
    </w:p>
    <w:p w14:paraId="4B417996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sz w:val="20"/>
          <w:szCs w:val="20"/>
        </w:rPr>
      </w:pPr>
    </w:p>
    <w:p w14:paraId="29E25060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sz w:val="20"/>
          <w:szCs w:val="20"/>
        </w:rPr>
      </w:pPr>
    </w:p>
    <w:p w14:paraId="6A324764" w14:textId="77777777" w:rsidR="00AB6954" w:rsidRDefault="00AB6954" w:rsidP="00AB6954">
      <w:pPr>
        <w:spacing w:line="360" w:lineRule="auto"/>
        <w:jc w:val="center"/>
        <w:rPr>
          <w:rFonts w:ascii="HelveticaNeueLT Std" w:hAnsi="HelveticaNeueLT Std" w:cs="Tahoma"/>
          <w:sz w:val="20"/>
          <w:szCs w:val="20"/>
        </w:rPr>
      </w:pPr>
      <w:r>
        <w:rPr>
          <w:noProof/>
        </w:rPr>
        <w:drawing>
          <wp:inline distT="0" distB="0" distL="0" distR="0" wp14:anchorId="65B3A18C" wp14:editId="37495AB1">
            <wp:extent cx="1105417" cy="523875"/>
            <wp:effectExtent l="0" t="0" r="0" b="0"/>
            <wp:docPr id="905304271" name="Picture 905304271" descr="A logo with blue and white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logo with blue and white tex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599" cy="5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9C356" w14:textId="77777777" w:rsidR="00AB6954" w:rsidRDefault="00AB6954" w:rsidP="00AB6954">
      <w:pPr>
        <w:spacing w:line="360" w:lineRule="auto"/>
        <w:jc w:val="center"/>
        <w:rPr>
          <w:rFonts w:ascii="HelveticaNeueLT Std" w:hAnsi="HelveticaNeueLT Std" w:cs="Tahoma"/>
          <w:sz w:val="20"/>
          <w:szCs w:val="20"/>
        </w:rPr>
      </w:pPr>
    </w:p>
    <w:p w14:paraId="13F78553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sz w:val="20"/>
          <w:szCs w:val="20"/>
        </w:rPr>
        <w:sectPr w:rsidR="00AB6954" w:rsidSect="00AB6954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type w:val="continuous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19C274C8" w14:textId="77777777" w:rsidR="00AB6954" w:rsidRPr="00D561EE" w:rsidRDefault="00AB6954" w:rsidP="00AB6954">
      <w:pPr>
        <w:pStyle w:val="Heading2"/>
        <w:rPr>
          <w:i/>
          <w:iCs/>
          <w:sz w:val="26"/>
          <w:szCs w:val="26"/>
        </w:rPr>
      </w:pPr>
      <w:r w:rsidRPr="00D561EE">
        <w:rPr>
          <w:i/>
          <w:iCs/>
          <w:sz w:val="26"/>
          <w:szCs w:val="26"/>
        </w:rPr>
        <w:t>General</w:t>
      </w:r>
    </w:p>
    <w:p w14:paraId="5406D5E7" w14:textId="77777777" w:rsidR="00AB6954" w:rsidRPr="00AB6954" w:rsidRDefault="00AB6954" w:rsidP="00AB6954">
      <w:pPr>
        <w:spacing w:line="360" w:lineRule="auto"/>
        <w:rPr>
          <w:rFonts w:ascii="Aptos" w:hAnsi="Aptos" w:cs="Tahoma"/>
        </w:rPr>
      </w:pPr>
      <w:r w:rsidRPr="00AB6954">
        <w:rPr>
          <w:rFonts w:ascii="Aptos" w:hAnsi="Aptos" w:cs="Tahoma"/>
        </w:rPr>
        <w:t xml:space="preserve">Does your organisation seek to support individuals or groups based on any particular protected characteristics? You may select multiple options if applicable.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6"/>
        <w:gridCol w:w="2702"/>
      </w:tblGrid>
      <w:tr w:rsidR="00AB6954" w:rsidRPr="00AB6954" w14:paraId="6EE3FBE0" w14:textId="77777777" w:rsidTr="007D34DD">
        <w:trPr>
          <w:trHeight w:val="289"/>
          <w:jc w:val="center"/>
        </w:trPr>
        <w:sdt>
          <w:sdtPr>
            <w:rPr>
              <w:rFonts w:ascii="Aptos" w:hAnsi="Aptos" w:cs="Tahoma"/>
            </w:rPr>
            <w:id w:val="2041855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548D011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="Tahoma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Tahom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702" w:type="dxa"/>
          </w:tcPr>
          <w:p w14:paraId="7562EB26" w14:textId="77777777" w:rsidR="00AB6954" w:rsidRPr="00AB6954" w:rsidRDefault="00AB6954" w:rsidP="007D34DD">
            <w:pPr>
              <w:spacing w:line="360" w:lineRule="auto"/>
              <w:rPr>
                <w:rFonts w:ascii="Aptos" w:hAnsi="Aptos" w:cs="Tahoma"/>
                <w:sz w:val="22"/>
                <w:szCs w:val="22"/>
              </w:rPr>
            </w:pPr>
            <w:r w:rsidRPr="00AB6954">
              <w:rPr>
                <w:rFonts w:ascii="Aptos" w:hAnsi="Aptos" w:cs="Tahoma"/>
                <w:sz w:val="22"/>
                <w:szCs w:val="22"/>
              </w:rPr>
              <w:t>Gender</w:t>
            </w:r>
          </w:p>
        </w:tc>
      </w:tr>
      <w:tr w:rsidR="00AB6954" w:rsidRPr="00AB6954" w14:paraId="16CA1139" w14:textId="77777777" w:rsidTr="007D34DD">
        <w:trPr>
          <w:jc w:val="center"/>
        </w:trPr>
        <w:sdt>
          <w:sdtPr>
            <w:rPr>
              <w:rFonts w:ascii="Aptos" w:hAnsi="Aptos" w:cs="Tahoma"/>
            </w:rPr>
            <w:id w:val="1973326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B42AFF2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="Tahoma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Tahom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702" w:type="dxa"/>
          </w:tcPr>
          <w:p w14:paraId="08649C3A" w14:textId="77777777" w:rsidR="00AB6954" w:rsidRPr="00AB6954" w:rsidRDefault="00AB6954" w:rsidP="007D34DD">
            <w:pPr>
              <w:spacing w:line="360" w:lineRule="auto"/>
              <w:rPr>
                <w:rFonts w:ascii="Aptos" w:hAnsi="Aptos" w:cs="Tahoma"/>
                <w:sz w:val="22"/>
                <w:szCs w:val="22"/>
              </w:rPr>
            </w:pPr>
            <w:r w:rsidRPr="00AB6954">
              <w:rPr>
                <w:rFonts w:ascii="Aptos" w:hAnsi="Aptos" w:cs="Tahoma"/>
                <w:sz w:val="22"/>
                <w:szCs w:val="22"/>
              </w:rPr>
              <w:t>Disability</w:t>
            </w:r>
          </w:p>
        </w:tc>
      </w:tr>
      <w:tr w:rsidR="00AB6954" w:rsidRPr="00AB6954" w14:paraId="761FC028" w14:textId="77777777" w:rsidTr="007D34DD">
        <w:trPr>
          <w:jc w:val="center"/>
        </w:trPr>
        <w:sdt>
          <w:sdtPr>
            <w:rPr>
              <w:rFonts w:ascii="Aptos" w:hAnsi="Aptos" w:cs="Tahoma"/>
            </w:rPr>
            <w:id w:val="664439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1037B5E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="Tahoma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Tahom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702" w:type="dxa"/>
          </w:tcPr>
          <w:p w14:paraId="5DA09FCF" w14:textId="77777777" w:rsidR="00AB6954" w:rsidRPr="00AB6954" w:rsidRDefault="00AB6954" w:rsidP="007D34DD">
            <w:pPr>
              <w:spacing w:line="360" w:lineRule="auto"/>
              <w:rPr>
                <w:rFonts w:ascii="Aptos" w:hAnsi="Aptos" w:cs="Tahoma"/>
                <w:sz w:val="22"/>
                <w:szCs w:val="22"/>
              </w:rPr>
            </w:pPr>
            <w:r w:rsidRPr="00AB6954">
              <w:rPr>
                <w:rFonts w:ascii="Aptos" w:hAnsi="Aptos" w:cs="Tahoma"/>
                <w:sz w:val="22"/>
                <w:szCs w:val="22"/>
              </w:rPr>
              <w:t>Ethnicity</w:t>
            </w:r>
          </w:p>
        </w:tc>
      </w:tr>
      <w:tr w:rsidR="00AB6954" w:rsidRPr="00AB6954" w14:paraId="0F772750" w14:textId="77777777" w:rsidTr="007D34DD">
        <w:trPr>
          <w:jc w:val="center"/>
        </w:trPr>
        <w:sdt>
          <w:sdtPr>
            <w:rPr>
              <w:rFonts w:ascii="Aptos" w:hAnsi="Aptos" w:cs="Tahoma"/>
            </w:rPr>
            <w:id w:val="764576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B1BB751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="Tahoma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Tahom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702" w:type="dxa"/>
          </w:tcPr>
          <w:p w14:paraId="315470C6" w14:textId="77777777" w:rsidR="00AB6954" w:rsidRPr="00AB6954" w:rsidRDefault="00AB6954" w:rsidP="007D34DD">
            <w:pPr>
              <w:spacing w:line="360" w:lineRule="auto"/>
              <w:rPr>
                <w:rFonts w:ascii="Aptos" w:hAnsi="Aptos" w:cs="Tahoma"/>
                <w:sz w:val="22"/>
                <w:szCs w:val="22"/>
              </w:rPr>
            </w:pPr>
            <w:r w:rsidRPr="00AB6954">
              <w:rPr>
                <w:rFonts w:ascii="Aptos" w:hAnsi="Aptos" w:cs="Tahoma"/>
                <w:sz w:val="22"/>
                <w:szCs w:val="22"/>
              </w:rPr>
              <w:t>Sexual orientation</w:t>
            </w:r>
          </w:p>
        </w:tc>
      </w:tr>
      <w:tr w:rsidR="00AB6954" w:rsidRPr="00AB6954" w14:paraId="5659B950" w14:textId="77777777" w:rsidTr="007D34DD">
        <w:trPr>
          <w:jc w:val="center"/>
        </w:trPr>
        <w:sdt>
          <w:sdtPr>
            <w:rPr>
              <w:rFonts w:ascii="Aptos" w:hAnsi="Aptos" w:cs="Tahoma"/>
            </w:rPr>
            <w:id w:val="1604153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92BD132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="Tahoma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702" w:type="dxa"/>
          </w:tcPr>
          <w:p w14:paraId="510560A7" w14:textId="77777777" w:rsidR="00AB6954" w:rsidRPr="00AB6954" w:rsidRDefault="00AB6954" w:rsidP="007D34DD">
            <w:pPr>
              <w:spacing w:line="360" w:lineRule="auto"/>
              <w:rPr>
                <w:rFonts w:ascii="Aptos" w:hAnsi="Aptos" w:cs="Tahoma"/>
                <w:sz w:val="22"/>
                <w:szCs w:val="22"/>
              </w:rPr>
            </w:pPr>
            <w:r w:rsidRPr="00AB6954">
              <w:rPr>
                <w:rFonts w:ascii="Aptos" w:hAnsi="Aptos" w:cs="Tahoma"/>
                <w:sz w:val="22"/>
                <w:szCs w:val="22"/>
              </w:rPr>
              <w:t>None of the above</w:t>
            </w:r>
          </w:p>
        </w:tc>
      </w:tr>
    </w:tbl>
    <w:p w14:paraId="2ADB7AAD" w14:textId="77777777" w:rsidR="00AB6954" w:rsidRPr="00AB6954" w:rsidRDefault="00AB6954" w:rsidP="00AB6954">
      <w:pPr>
        <w:rPr>
          <w:rFonts w:ascii="Aptos" w:hAnsi="Aptos"/>
          <w:sz w:val="24"/>
          <w:szCs w:val="24"/>
        </w:rPr>
      </w:pPr>
    </w:p>
    <w:p w14:paraId="40FE0368" w14:textId="77777777" w:rsidR="00AB6954" w:rsidRPr="00D561EE" w:rsidRDefault="00AB6954" w:rsidP="00AB6954">
      <w:pPr>
        <w:pStyle w:val="Heading2"/>
        <w:rPr>
          <w:i/>
          <w:iCs/>
          <w:sz w:val="24"/>
          <w:szCs w:val="24"/>
        </w:rPr>
      </w:pPr>
      <w:r w:rsidRPr="00D561EE">
        <w:rPr>
          <w:i/>
          <w:iCs/>
          <w:sz w:val="24"/>
          <w:szCs w:val="24"/>
        </w:rPr>
        <w:t>Gender</w:t>
      </w:r>
    </w:p>
    <w:p w14:paraId="6BD58E56" w14:textId="5A742456" w:rsidR="00AB6954" w:rsidRPr="00AB6954" w:rsidRDefault="00AB6954" w:rsidP="00AB6954">
      <w:pPr>
        <w:spacing w:line="360" w:lineRule="auto"/>
        <w:rPr>
          <w:rFonts w:ascii="Aptos" w:hAnsi="Aptos" w:cs="Tahoma"/>
        </w:rPr>
      </w:pPr>
      <w:r w:rsidRPr="00AB6954">
        <w:rPr>
          <w:rFonts w:ascii="Aptos" w:hAnsi="Aptos" w:cs="Tahoma"/>
        </w:rPr>
        <w:t>If you selected “</w:t>
      </w:r>
      <w:r>
        <w:rPr>
          <w:rFonts w:ascii="Aptos" w:hAnsi="Aptos" w:cs="Tahoma"/>
        </w:rPr>
        <w:t>General</w:t>
      </w:r>
      <w:r w:rsidRPr="00AB6954">
        <w:rPr>
          <w:rFonts w:ascii="Aptos" w:hAnsi="Aptos" w:cs="Tahoma"/>
        </w:rPr>
        <w:t>”, who does your organisation specifically support?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2121"/>
      </w:tblGrid>
      <w:tr w:rsidR="00AB6954" w:rsidRPr="00AB6954" w14:paraId="7F493988" w14:textId="77777777" w:rsidTr="007D34DD">
        <w:trPr>
          <w:trHeight w:val="272"/>
          <w:jc w:val="center"/>
        </w:trPr>
        <w:sdt>
          <w:sdtPr>
            <w:rPr>
              <w:rFonts w:ascii="Aptos" w:hAnsi="Aptos" w:cs="Tahoma"/>
            </w:rPr>
            <w:id w:val="128443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AC2661C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="Tahoma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Tahom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121" w:type="dxa"/>
          </w:tcPr>
          <w:p w14:paraId="0ED43D88" w14:textId="77777777" w:rsidR="00AB6954" w:rsidRPr="00AB6954" w:rsidRDefault="00AB6954" w:rsidP="007D34DD">
            <w:pPr>
              <w:spacing w:line="360" w:lineRule="auto"/>
              <w:rPr>
                <w:rFonts w:ascii="Aptos" w:hAnsi="Aptos" w:cs="Tahoma"/>
                <w:sz w:val="22"/>
                <w:szCs w:val="22"/>
              </w:rPr>
            </w:pPr>
            <w:r w:rsidRPr="00AB6954">
              <w:rPr>
                <w:rFonts w:ascii="Aptos" w:hAnsi="Aptos" w:cs="Tahoma"/>
                <w:sz w:val="22"/>
                <w:szCs w:val="22"/>
              </w:rPr>
              <w:t>Women</w:t>
            </w:r>
          </w:p>
        </w:tc>
      </w:tr>
      <w:tr w:rsidR="00AB6954" w:rsidRPr="00AB6954" w14:paraId="64EFD540" w14:textId="77777777" w:rsidTr="007D34DD">
        <w:trPr>
          <w:trHeight w:val="665"/>
          <w:jc w:val="center"/>
        </w:trPr>
        <w:sdt>
          <w:sdtPr>
            <w:rPr>
              <w:rFonts w:ascii="Aptos" w:hAnsi="Aptos" w:cs="Tahoma"/>
            </w:rPr>
            <w:id w:val="-161397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7312046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="Tahoma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Tahom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121" w:type="dxa"/>
          </w:tcPr>
          <w:p w14:paraId="72AFFFA8" w14:textId="77777777" w:rsidR="00AB6954" w:rsidRPr="00AB6954" w:rsidRDefault="00AB6954" w:rsidP="007D34DD">
            <w:pPr>
              <w:spacing w:line="360" w:lineRule="auto"/>
              <w:rPr>
                <w:rFonts w:ascii="Aptos" w:hAnsi="Aptos" w:cs="Tahoma"/>
                <w:sz w:val="22"/>
                <w:szCs w:val="22"/>
              </w:rPr>
            </w:pPr>
            <w:r w:rsidRPr="00AB6954">
              <w:rPr>
                <w:rFonts w:ascii="Aptos" w:hAnsi="Aptos" w:cs="Tahoma"/>
                <w:sz w:val="22"/>
                <w:szCs w:val="22"/>
              </w:rPr>
              <w:t>Men</w:t>
            </w:r>
          </w:p>
        </w:tc>
      </w:tr>
      <w:tr w:rsidR="00AB6954" w:rsidRPr="00AB6954" w14:paraId="5484FE23" w14:textId="77777777" w:rsidTr="007D34DD">
        <w:trPr>
          <w:jc w:val="center"/>
        </w:trPr>
        <w:sdt>
          <w:sdtPr>
            <w:rPr>
              <w:rFonts w:ascii="Aptos" w:hAnsi="Aptos" w:cs="Tahoma"/>
            </w:rPr>
            <w:id w:val="-353895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FD4F6F4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="Tahoma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Tahom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121" w:type="dxa"/>
          </w:tcPr>
          <w:p w14:paraId="0812CE67" w14:textId="77777777" w:rsidR="00AB6954" w:rsidRPr="00AB6954" w:rsidRDefault="00AB6954" w:rsidP="007D34DD">
            <w:pPr>
              <w:spacing w:line="360" w:lineRule="auto"/>
              <w:rPr>
                <w:rFonts w:ascii="Aptos" w:hAnsi="Aptos" w:cs="Tahoma"/>
                <w:sz w:val="22"/>
                <w:szCs w:val="22"/>
              </w:rPr>
            </w:pPr>
            <w:r w:rsidRPr="00AB6954">
              <w:rPr>
                <w:rFonts w:ascii="Aptos" w:hAnsi="Aptos" w:cs="Tahoma"/>
                <w:sz w:val="22"/>
                <w:szCs w:val="22"/>
              </w:rPr>
              <w:t>Trans folk</w:t>
            </w:r>
          </w:p>
        </w:tc>
      </w:tr>
      <w:tr w:rsidR="00AB6954" w:rsidRPr="00AB6954" w14:paraId="26D5EE45" w14:textId="77777777" w:rsidTr="007D34DD">
        <w:trPr>
          <w:jc w:val="center"/>
        </w:trPr>
        <w:sdt>
          <w:sdtPr>
            <w:rPr>
              <w:rFonts w:ascii="Aptos" w:hAnsi="Aptos" w:cs="Tahoma"/>
            </w:rPr>
            <w:id w:val="-340621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0D1671D0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="Tahoma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Tahom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121" w:type="dxa"/>
          </w:tcPr>
          <w:p w14:paraId="3118FE06" w14:textId="77777777" w:rsidR="00AB6954" w:rsidRPr="00AB6954" w:rsidRDefault="00AB6954" w:rsidP="007D34DD">
            <w:pPr>
              <w:spacing w:line="360" w:lineRule="auto"/>
              <w:rPr>
                <w:rFonts w:ascii="Aptos" w:hAnsi="Aptos" w:cs="Tahoma"/>
                <w:sz w:val="22"/>
                <w:szCs w:val="22"/>
              </w:rPr>
            </w:pPr>
            <w:r w:rsidRPr="00AB6954">
              <w:rPr>
                <w:rFonts w:ascii="Aptos" w:hAnsi="Aptos" w:cs="Tahoma"/>
                <w:sz w:val="22"/>
                <w:szCs w:val="22"/>
              </w:rPr>
              <w:t>Other</w:t>
            </w:r>
          </w:p>
        </w:tc>
      </w:tr>
      <w:tr w:rsidR="00AB6954" w:rsidRPr="00AB6954" w14:paraId="69AEF16B" w14:textId="77777777" w:rsidTr="007D34DD">
        <w:trPr>
          <w:jc w:val="center"/>
        </w:trPr>
        <w:sdt>
          <w:sdtPr>
            <w:rPr>
              <w:rFonts w:ascii="Aptos" w:hAnsi="Aptos" w:cs="Tahoma"/>
            </w:rPr>
            <w:id w:val="-1524693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822887B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="Tahoma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121" w:type="dxa"/>
          </w:tcPr>
          <w:p w14:paraId="5FDAD875" w14:textId="77777777" w:rsidR="00AB6954" w:rsidRPr="00AB6954" w:rsidRDefault="00AB6954" w:rsidP="007D34DD">
            <w:pPr>
              <w:spacing w:line="360" w:lineRule="auto"/>
              <w:rPr>
                <w:rFonts w:ascii="Aptos" w:hAnsi="Aptos" w:cs="Tahoma"/>
                <w:sz w:val="22"/>
                <w:szCs w:val="22"/>
              </w:rPr>
            </w:pPr>
            <w:r w:rsidRPr="00AB6954">
              <w:rPr>
                <w:rFonts w:ascii="Aptos" w:hAnsi="Aptos" w:cs="Tahoma"/>
                <w:sz w:val="22"/>
                <w:szCs w:val="22"/>
              </w:rPr>
              <w:t>N/A</w:t>
            </w:r>
          </w:p>
        </w:tc>
      </w:tr>
    </w:tbl>
    <w:p w14:paraId="77708BCE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b/>
          <w:bCs/>
          <w:sz w:val="20"/>
          <w:szCs w:val="20"/>
        </w:rPr>
      </w:pPr>
    </w:p>
    <w:p w14:paraId="33B05A4B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b/>
          <w:bCs/>
          <w:sz w:val="20"/>
          <w:szCs w:val="20"/>
        </w:rPr>
      </w:pPr>
    </w:p>
    <w:p w14:paraId="6E05DEE4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b/>
          <w:bCs/>
          <w:sz w:val="20"/>
          <w:szCs w:val="20"/>
        </w:rPr>
      </w:pPr>
    </w:p>
    <w:p w14:paraId="51EF15DD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b/>
          <w:bCs/>
          <w:sz w:val="20"/>
          <w:szCs w:val="20"/>
        </w:rPr>
      </w:pPr>
    </w:p>
    <w:p w14:paraId="513D21BE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b/>
          <w:bCs/>
          <w:sz w:val="20"/>
          <w:szCs w:val="20"/>
        </w:rPr>
      </w:pPr>
    </w:p>
    <w:p w14:paraId="2617532E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b/>
          <w:bCs/>
          <w:sz w:val="20"/>
          <w:szCs w:val="20"/>
        </w:rPr>
      </w:pPr>
    </w:p>
    <w:p w14:paraId="6C6CABA7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b/>
          <w:bCs/>
          <w:sz w:val="20"/>
          <w:szCs w:val="20"/>
        </w:rPr>
      </w:pPr>
    </w:p>
    <w:p w14:paraId="0A321344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b/>
          <w:bCs/>
          <w:sz w:val="20"/>
          <w:szCs w:val="20"/>
        </w:rPr>
      </w:pPr>
    </w:p>
    <w:p w14:paraId="21B3AC0F" w14:textId="77777777" w:rsidR="00AB6954" w:rsidRPr="00D561EE" w:rsidRDefault="00AB6954" w:rsidP="00AB6954">
      <w:pPr>
        <w:pStyle w:val="Heading2"/>
        <w:rPr>
          <w:i/>
          <w:iCs/>
          <w:sz w:val="24"/>
          <w:szCs w:val="24"/>
        </w:rPr>
      </w:pPr>
      <w:r w:rsidRPr="00D561EE">
        <w:rPr>
          <w:i/>
          <w:iCs/>
          <w:sz w:val="24"/>
          <w:szCs w:val="24"/>
        </w:rPr>
        <w:t>Ethnicity</w:t>
      </w:r>
    </w:p>
    <w:p w14:paraId="04DC72D3" w14:textId="77777777" w:rsidR="00AB6954" w:rsidRPr="00AB6954" w:rsidRDefault="00AB6954" w:rsidP="00AB6954">
      <w:pPr>
        <w:spacing w:line="360" w:lineRule="auto"/>
        <w:rPr>
          <w:rFonts w:cstheme="minorHAnsi"/>
        </w:rPr>
      </w:pPr>
      <w:r w:rsidRPr="00AB6954">
        <w:rPr>
          <w:rFonts w:cstheme="minorHAnsi"/>
        </w:rPr>
        <w:t xml:space="preserve">If you selected “Ethnicity” in question 1, which ethnic group does your organisation specifically support?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5"/>
        <w:gridCol w:w="2552"/>
      </w:tblGrid>
      <w:tr w:rsidR="00AB6954" w:rsidRPr="00AB6954" w14:paraId="59FBD8C6" w14:textId="77777777" w:rsidTr="007D34DD">
        <w:trPr>
          <w:jc w:val="center"/>
        </w:trPr>
        <w:sdt>
          <w:sdtPr>
            <w:rPr>
              <w:rFonts w:cstheme="minorHAnsi"/>
            </w:rPr>
            <w:id w:val="-1711326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182DC50C" w14:textId="77777777" w:rsidR="00AB6954" w:rsidRPr="00AB6954" w:rsidRDefault="00AB6954" w:rsidP="007D34DD">
                <w:pPr>
                  <w:spacing w:line="360" w:lineRule="auto"/>
                  <w:rPr>
                    <w:rFonts w:cstheme="minorHAnsi"/>
                    <w:sz w:val="22"/>
                    <w:szCs w:val="22"/>
                  </w:rPr>
                </w:pPr>
                <w:r w:rsidRPr="00AB695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2EED2046" w14:textId="77777777" w:rsidR="00AB6954" w:rsidRPr="00AB6954" w:rsidRDefault="00AB6954" w:rsidP="007D34DD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AB6954">
              <w:rPr>
                <w:rFonts w:cstheme="minorHAnsi"/>
                <w:sz w:val="22"/>
                <w:szCs w:val="22"/>
              </w:rPr>
              <w:t>Arab</w:t>
            </w:r>
          </w:p>
        </w:tc>
      </w:tr>
      <w:tr w:rsidR="00AB6954" w:rsidRPr="00AB6954" w14:paraId="3CD2756C" w14:textId="77777777" w:rsidTr="007D34DD">
        <w:trPr>
          <w:jc w:val="center"/>
        </w:trPr>
        <w:sdt>
          <w:sdtPr>
            <w:rPr>
              <w:rFonts w:cstheme="minorHAnsi"/>
            </w:rPr>
            <w:id w:val="1956451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2DB7F860" w14:textId="77777777" w:rsidR="00AB6954" w:rsidRPr="00AB6954" w:rsidRDefault="00AB6954" w:rsidP="007D34DD">
                <w:pPr>
                  <w:spacing w:line="360" w:lineRule="auto"/>
                  <w:rPr>
                    <w:rFonts w:cstheme="minorHAnsi"/>
                    <w:sz w:val="22"/>
                    <w:szCs w:val="22"/>
                  </w:rPr>
                </w:pPr>
                <w:r w:rsidRPr="00AB695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05C0498E" w14:textId="77777777" w:rsidR="00AB6954" w:rsidRPr="00AB6954" w:rsidRDefault="00AB6954" w:rsidP="007D34DD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AB6954">
              <w:rPr>
                <w:rFonts w:cstheme="minorHAnsi"/>
                <w:sz w:val="22"/>
                <w:szCs w:val="22"/>
              </w:rPr>
              <w:t>Asian / Asian British</w:t>
            </w:r>
          </w:p>
        </w:tc>
      </w:tr>
      <w:tr w:rsidR="00AB6954" w:rsidRPr="00AB6954" w14:paraId="7331BF31" w14:textId="77777777" w:rsidTr="007D34DD">
        <w:trPr>
          <w:jc w:val="center"/>
        </w:trPr>
        <w:sdt>
          <w:sdtPr>
            <w:rPr>
              <w:rFonts w:cstheme="minorHAnsi"/>
            </w:rPr>
            <w:id w:val="-327133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0EF89D9" w14:textId="77777777" w:rsidR="00AB6954" w:rsidRPr="00AB6954" w:rsidRDefault="00AB6954" w:rsidP="007D34DD">
                <w:pPr>
                  <w:spacing w:line="360" w:lineRule="auto"/>
                  <w:rPr>
                    <w:rFonts w:cstheme="minorHAnsi"/>
                    <w:sz w:val="22"/>
                    <w:szCs w:val="22"/>
                  </w:rPr>
                </w:pPr>
                <w:r w:rsidRPr="00AB695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30882CF7" w14:textId="77777777" w:rsidR="00AB6954" w:rsidRPr="00AB6954" w:rsidRDefault="00AB6954" w:rsidP="007D34DD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AB6954">
              <w:rPr>
                <w:rFonts w:cstheme="minorHAnsi"/>
                <w:sz w:val="22"/>
                <w:szCs w:val="22"/>
              </w:rPr>
              <w:t>Black / Black British</w:t>
            </w:r>
          </w:p>
        </w:tc>
      </w:tr>
      <w:tr w:rsidR="00AB6954" w:rsidRPr="00AB6954" w14:paraId="2A8E03D2" w14:textId="77777777" w:rsidTr="007D34DD">
        <w:trPr>
          <w:jc w:val="center"/>
        </w:trPr>
        <w:sdt>
          <w:sdtPr>
            <w:rPr>
              <w:rFonts w:cstheme="minorHAnsi"/>
            </w:rPr>
            <w:id w:val="-1108969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5680B53C" w14:textId="77777777" w:rsidR="00AB6954" w:rsidRPr="00AB6954" w:rsidRDefault="00AB6954" w:rsidP="007D34DD">
                <w:pPr>
                  <w:spacing w:line="360" w:lineRule="auto"/>
                  <w:rPr>
                    <w:rFonts w:cstheme="minorHAnsi"/>
                    <w:sz w:val="22"/>
                    <w:szCs w:val="22"/>
                  </w:rPr>
                </w:pPr>
                <w:r w:rsidRPr="00AB695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22B59125" w14:textId="77777777" w:rsidR="00AB6954" w:rsidRPr="00AB6954" w:rsidRDefault="00AB6954" w:rsidP="007D34DD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AB6954">
              <w:rPr>
                <w:rFonts w:cstheme="minorHAnsi"/>
                <w:sz w:val="22"/>
                <w:szCs w:val="22"/>
              </w:rPr>
              <w:t>Mixed / Multiple</w:t>
            </w:r>
          </w:p>
        </w:tc>
      </w:tr>
      <w:tr w:rsidR="00AB6954" w:rsidRPr="00AB6954" w14:paraId="1E0B5FE0" w14:textId="77777777" w:rsidTr="007D34DD">
        <w:trPr>
          <w:jc w:val="center"/>
        </w:trPr>
        <w:sdt>
          <w:sdtPr>
            <w:rPr>
              <w:rFonts w:cstheme="minorHAnsi"/>
            </w:rPr>
            <w:id w:val="-1862893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25355ECA" w14:textId="77777777" w:rsidR="00AB6954" w:rsidRPr="00AB6954" w:rsidRDefault="00AB6954" w:rsidP="007D34DD">
                <w:pPr>
                  <w:spacing w:line="360" w:lineRule="auto"/>
                  <w:rPr>
                    <w:rFonts w:cstheme="minorHAnsi"/>
                    <w:sz w:val="22"/>
                    <w:szCs w:val="22"/>
                  </w:rPr>
                </w:pPr>
                <w:r w:rsidRPr="00AB695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0B823A83" w14:textId="77777777" w:rsidR="00AB6954" w:rsidRPr="00AB6954" w:rsidRDefault="00AB6954" w:rsidP="007D34DD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AB6954">
              <w:rPr>
                <w:rFonts w:cstheme="minorHAnsi"/>
                <w:sz w:val="22"/>
                <w:szCs w:val="22"/>
              </w:rPr>
              <w:t>White</w:t>
            </w:r>
          </w:p>
        </w:tc>
      </w:tr>
      <w:tr w:rsidR="00AB6954" w:rsidRPr="00AB6954" w14:paraId="57507377" w14:textId="77777777" w:rsidTr="007D34DD">
        <w:trPr>
          <w:jc w:val="center"/>
        </w:trPr>
        <w:sdt>
          <w:sdtPr>
            <w:rPr>
              <w:rFonts w:cstheme="minorHAnsi"/>
            </w:rPr>
            <w:id w:val="367646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3569D544" w14:textId="77777777" w:rsidR="00AB6954" w:rsidRPr="00AB6954" w:rsidRDefault="00AB6954" w:rsidP="007D34DD">
                <w:pPr>
                  <w:spacing w:line="360" w:lineRule="auto"/>
                  <w:rPr>
                    <w:rFonts w:cstheme="minorHAnsi"/>
                    <w:sz w:val="22"/>
                    <w:szCs w:val="22"/>
                  </w:rPr>
                </w:pPr>
                <w:r w:rsidRPr="00AB695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382750B8" w14:textId="77777777" w:rsidR="00AB6954" w:rsidRPr="00AB6954" w:rsidRDefault="00AB6954" w:rsidP="007D34DD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AB6954">
              <w:rPr>
                <w:rFonts w:cstheme="minorHAnsi"/>
                <w:sz w:val="22"/>
                <w:szCs w:val="22"/>
              </w:rPr>
              <w:t>Any Other Ethnic Group</w:t>
            </w:r>
          </w:p>
        </w:tc>
      </w:tr>
      <w:tr w:rsidR="00AB6954" w:rsidRPr="00AB6954" w14:paraId="4EBADA14" w14:textId="77777777" w:rsidTr="007D34DD">
        <w:trPr>
          <w:jc w:val="center"/>
        </w:trPr>
        <w:sdt>
          <w:sdtPr>
            <w:rPr>
              <w:rFonts w:cstheme="minorHAnsi"/>
            </w:rPr>
            <w:id w:val="1422371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446A8727" w14:textId="77777777" w:rsidR="00AB6954" w:rsidRPr="00AB6954" w:rsidRDefault="00AB6954" w:rsidP="007D34DD">
                <w:pPr>
                  <w:spacing w:line="360" w:lineRule="auto"/>
                  <w:rPr>
                    <w:rFonts w:cstheme="minorHAnsi"/>
                    <w:sz w:val="22"/>
                    <w:szCs w:val="22"/>
                  </w:rPr>
                </w:pPr>
                <w:r w:rsidRPr="00AB695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45CFC4B9" w14:textId="77777777" w:rsidR="00AB6954" w:rsidRPr="00AB6954" w:rsidRDefault="00AB6954" w:rsidP="007D34DD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AB6954">
              <w:rPr>
                <w:rFonts w:cstheme="minorHAnsi"/>
                <w:sz w:val="22"/>
                <w:szCs w:val="22"/>
              </w:rPr>
              <w:t>N/A</w:t>
            </w:r>
          </w:p>
        </w:tc>
      </w:tr>
    </w:tbl>
    <w:p w14:paraId="714D082E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sz w:val="20"/>
          <w:szCs w:val="20"/>
        </w:rPr>
      </w:pPr>
    </w:p>
    <w:p w14:paraId="333FC186" w14:textId="77777777" w:rsidR="00AB6954" w:rsidRPr="00D561EE" w:rsidRDefault="00AB6954" w:rsidP="00AB6954">
      <w:pPr>
        <w:pStyle w:val="Heading2"/>
        <w:rPr>
          <w:i/>
          <w:iCs/>
          <w:sz w:val="24"/>
          <w:szCs w:val="24"/>
        </w:rPr>
      </w:pPr>
      <w:r w:rsidRPr="00D561EE">
        <w:rPr>
          <w:i/>
          <w:iCs/>
          <w:sz w:val="24"/>
          <w:szCs w:val="24"/>
        </w:rPr>
        <w:t>Sexual Orientation</w:t>
      </w:r>
    </w:p>
    <w:p w14:paraId="2FF0126A" w14:textId="77777777" w:rsidR="00AB6954" w:rsidRPr="00AB6954" w:rsidRDefault="00AB6954" w:rsidP="00AB6954">
      <w:pPr>
        <w:spacing w:line="360" w:lineRule="auto"/>
        <w:rPr>
          <w:rFonts w:ascii="Aptos" w:hAnsi="Aptos" w:cstheme="minorHAnsi"/>
        </w:rPr>
      </w:pPr>
      <w:r w:rsidRPr="00AB6954">
        <w:rPr>
          <w:rFonts w:ascii="Aptos" w:hAnsi="Aptos" w:cstheme="minorHAnsi"/>
        </w:rPr>
        <w:t>If you selected “Sexual Orientation” in question 1, does your organisation support a specific group?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8"/>
        <w:gridCol w:w="2282"/>
      </w:tblGrid>
      <w:tr w:rsidR="00AB6954" w:rsidRPr="00AB6954" w14:paraId="38E92FDA" w14:textId="77777777" w:rsidTr="007D34DD">
        <w:trPr>
          <w:jc w:val="center"/>
        </w:trPr>
        <w:sdt>
          <w:sdtPr>
            <w:rPr>
              <w:rFonts w:ascii="Aptos" w:hAnsi="Aptos" w:cstheme="minorHAnsi"/>
            </w:rPr>
            <w:id w:val="1895464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" w:type="dxa"/>
              </w:tcPr>
              <w:p w14:paraId="27FF3318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206" w:type="dxa"/>
          </w:tcPr>
          <w:p w14:paraId="0457D73F" w14:textId="77777777" w:rsidR="00AB6954" w:rsidRPr="00AB6954" w:rsidRDefault="00AB6954" w:rsidP="007D34DD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B6954">
              <w:rPr>
                <w:rFonts w:ascii="Aptos" w:hAnsi="Aptos" w:cstheme="minorHAnsi"/>
                <w:sz w:val="22"/>
                <w:szCs w:val="22"/>
              </w:rPr>
              <w:t>Gay/Lesbian</w:t>
            </w:r>
          </w:p>
        </w:tc>
      </w:tr>
      <w:tr w:rsidR="00AB6954" w:rsidRPr="00AB6954" w14:paraId="172E4672" w14:textId="77777777" w:rsidTr="007D34DD">
        <w:trPr>
          <w:jc w:val="center"/>
        </w:trPr>
        <w:sdt>
          <w:sdtPr>
            <w:rPr>
              <w:rFonts w:ascii="Aptos" w:hAnsi="Aptos" w:cstheme="minorHAnsi"/>
            </w:rPr>
            <w:id w:val="1357764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" w:type="dxa"/>
              </w:tcPr>
              <w:p w14:paraId="64DD9F3A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206" w:type="dxa"/>
          </w:tcPr>
          <w:p w14:paraId="25325687" w14:textId="77777777" w:rsidR="00AB6954" w:rsidRPr="00AB6954" w:rsidRDefault="00AB6954" w:rsidP="007D34DD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B6954">
              <w:rPr>
                <w:rFonts w:ascii="Aptos" w:hAnsi="Aptos" w:cstheme="minorHAnsi"/>
                <w:sz w:val="22"/>
                <w:szCs w:val="22"/>
              </w:rPr>
              <w:t>Bi</w:t>
            </w:r>
          </w:p>
        </w:tc>
      </w:tr>
      <w:tr w:rsidR="00AB6954" w:rsidRPr="00AB6954" w14:paraId="3F9F685B" w14:textId="77777777" w:rsidTr="007D34DD">
        <w:trPr>
          <w:jc w:val="center"/>
        </w:trPr>
        <w:sdt>
          <w:sdtPr>
            <w:rPr>
              <w:rFonts w:ascii="Aptos" w:hAnsi="Aptos" w:cstheme="minorHAnsi"/>
            </w:rPr>
            <w:id w:val="-1796286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" w:type="dxa"/>
              </w:tcPr>
              <w:p w14:paraId="65514F3D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206" w:type="dxa"/>
          </w:tcPr>
          <w:p w14:paraId="7B59D077" w14:textId="77777777" w:rsidR="00AB6954" w:rsidRPr="00AB6954" w:rsidRDefault="00AB6954" w:rsidP="007D34DD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B6954">
              <w:rPr>
                <w:rFonts w:ascii="Aptos" w:hAnsi="Aptos" w:cstheme="minorHAnsi"/>
                <w:sz w:val="22"/>
                <w:szCs w:val="22"/>
              </w:rPr>
              <w:t>Heterosexual/straight</w:t>
            </w:r>
          </w:p>
        </w:tc>
      </w:tr>
      <w:tr w:rsidR="00AB6954" w:rsidRPr="00AB6954" w14:paraId="4732FA75" w14:textId="77777777" w:rsidTr="007D34DD">
        <w:trPr>
          <w:jc w:val="center"/>
        </w:trPr>
        <w:sdt>
          <w:sdtPr>
            <w:rPr>
              <w:rFonts w:ascii="Aptos" w:hAnsi="Aptos" w:cstheme="minorHAnsi"/>
            </w:rPr>
            <w:id w:val="-709412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" w:type="dxa"/>
              </w:tcPr>
              <w:p w14:paraId="6173401A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206" w:type="dxa"/>
          </w:tcPr>
          <w:p w14:paraId="1D6F0581" w14:textId="77777777" w:rsidR="00AB6954" w:rsidRPr="00AB6954" w:rsidRDefault="00AB6954" w:rsidP="007D34DD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B6954">
              <w:rPr>
                <w:rFonts w:ascii="Aptos" w:hAnsi="Aptos" w:cstheme="minorHAnsi"/>
                <w:sz w:val="22"/>
                <w:szCs w:val="22"/>
              </w:rPr>
              <w:t>Other (please state)</w:t>
            </w:r>
          </w:p>
        </w:tc>
      </w:tr>
      <w:tr w:rsidR="00AB6954" w:rsidRPr="00AB6954" w14:paraId="5C6EEBEC" w14:textId="77777777" w:rsidTr="007D34DD">
        <w:trPr>
          <w:jc w:val="center"/>
        </w:trPr>
        <w:sdt>
          <w:sdtPr>
            <w:rPr>
              <w:rFonts w:ascii="Aptos" w:hAnsi="Aptos" w:cstheme="minorHAnsi"/>
            </w:rPr>
            <w:id w:val="-849789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" w:type="dxa"/>
              </w:tcPr>
              <w:p w14:paraId="09BF371E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206" w:type="dxa"/>
          </w:tcPr>
          <w:p w14:paraId="07B240DC" w14:textId="77777777" w:rsidR="00AB6954" w:rsidRPr="00AB6954" w:rsidRDefault="00AB6954" w:rsidP="007D34DD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B6954">
              <w:rPr>
                <w:rFonts w:ascii="Aptos" w:hAnsi="Aptos" w:cstheme="minorHAnsi"/>
                <w:sz w:val="22"/>
                <w:szCs w:val="22"/>
              </w:rPr>
              <w:t>N/A</w:t>
            </w:r>
          </w:p>
        </w:tc>
      </w:tr>
    </w:tbl>
    <w:p w14:paraId="265D98D3" w14:textId="77777777" w:rsidR="00AB6954" w:rsidRPr="00AB6954" w:rsidRDefault="00AB6954" w:rsidP="00AB6954">
      <w:pPr>
        <w:pStyle w:val="BodyText"/>
        <w:tabs>
          <w:tab w:val="left" w:pos="1815"/>
          <w:tab w:val="center" w:pos="4513"/>
        </w:tabs>
        <w:rPr>
          <w:rFonts w:ascii="Aptos" w:hAnsi="Aptos" w:cstheme="minorHAnsi"/>
          <w:sz w:val="24"/>
          <w:szCs w:val="24"/>
        </w:rPr>
      </w:pPr>
    </w:p>
    <w:p w14:paraId="7027BC27" w14:textId="77777777" w:rsidR="00106A60" w:rsidRDefault="00106A60" w:rsidP="00622210">
      <w:pPr>
        <w:pStyle w:val="BodyText"/>
        <w:tabs>
          <w:tab w:val="left" w:pos="1815"/>
          <w:tab w:val="center" w:pos="4513"/>
        </w:tabs>
        <w:rPr>
          <w:rFonts w:ascii="HelveticaNeueLT Std Thin" w:hAnsi="HelveticaNeueLT Std Thin"/>
        </w:rPr>
      </w:pPr>
    </w:p>
    <w:sectPr w:rsidR="00106A60" w:rsidSect="00AB6954">
      <w:type w:val="continuous"/>
      <w:pgSz w:w="11906" w:h="16838"/>
      <w:pgMar w:top="993" w:right="1440" w:bottom="1440" w:left="1440" w:header="708" w:footer="708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BEC36" w14:textId="77777777" w:rsidR="0093180C" w:rsidRDefault="0093180C" w:rsidP="00B25B6F">
      <w:pPr>
        <w:spacing w:after="0" w:line="240" w:lineRule="auto"/>
      </w:pPr>
      <w:r>
        <w:separator/>
      </w:r>
    </w:p>
  </w:endnote>
  <w:endnote w:type="continuationSeparator" w:id="0">
    <w:p w14:paraId="45F13876" w14:textId="77777777" w:rsidR="0093180C" w:rsidRDefault="0093180C" w:rsidP="00B25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 LT 55 Roman">
    <w:altName w:val="Arial"/>
    <w:charset w:val="00"/>
    <w:family w:val="auto"/>
    <w:pitch w:val="variable"/>
    <w:sig w:usb0="80000027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HelveticaNeue LT 45 Light">
    <w:altName w:val="Arial"/>
    <w:charset w:val="00"/>
    <w:family w:val="swiss"/>
    <w:pitch w:val="variable"/>
    <w:sig w:usb0="80000027" w:usb1="00000000" w:usb2="00000000" w:usb3="00000000" w:csb0="00000001" w:csb1="00000000"/>
  </w:font>
  <w:font w:name="HelveticaNeueLT Std Thin">
    <w:altName w:val="Arial"/>
    <w:panose1 w:val="020B0403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 Med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Std Lt">
    <w:altName w:val="Arial"/>
    <w:panose1 w:val="020B0403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E784" w14:textId="0042D60F" w:rsidR="001F09DD" w:rsidRPr="005476A4" w:rsidRDefault="001F09DD" w:rsidP="005476A4">
    <w:pPr>
      <w:pStyle w:val="Footer"/>
      <w:ind w:left="-426"/>
      <w:jc w:val="center"/>
      <w:rPr>
        <w:rFonts w:ascii="HelveticaNeueLT Std" w:hAnsi="HelveticaNeueLT Std"/>
        <w:i/>
        <w:iCs/>
        <w:color w:val="2E74B5" w:themeColor="accent1" w:themeShade="BF"/>
        <w:sz w:val="20"/>
        <w:szCs w:val="20"/>
      </w:rPr>
    </w:pPr>
    <w:r w:rsidRPr="005476A4">
      <w:rPr>
        <w:rFonts w:ascii="HelveticaNeueLT Std" w:hAnsi="HelveticaNeueLT Std"/>
        <w:i/>
        <w:iCs/>
        <w:color w:val="2E74B5" w:themeColor="accent1" w:themeShade="BF"/>
        <w:sz w:val="20"/>
        <w:szCs w:val="20"/>
      </w:rPr>
      <w:t xml:space="preserve">The Matrix Causes Fund (MCF) is a restricted fund operating under the auspices of Prism the Gift </w:t>
    </w:r>
    <w:r w:rsidR="005476A4" w:rsidRPr="005476A4">
      <w:rPr>
        <w:rFonts w:ascii="HelveticaNeueLT Std" w:hAnsi="HelveticaNeueLT Std"/>
        <w:i/>
        <w:iCs/>
        <w:color w:val="2E74B5" w:themeColor="accent1" w:themeShade="BF"/>
        <w:sz w:val="20"/>
        <w:szCs w:val="20"/>
      </w:rPr>
      <w:t xml:space="preserve">Fund </w:t>
    </w:r>
    <w:r w:rsidRPr="005476A4">
      <w:rPr>
        <w:rFonts w:ascii="HelveticaNeueLT Std" w:hAnsi="HelveticaNeueLT Std"/>
        <w:i/>
        <w:iCs/>
        <w:color w:val="2E74B5" w:themeColor="accent1" w:themeShade="BF"/>
        <w:sz w:val="20"/>
        <w:szCs w:val="20"/>
      </w:rPr>
      <w:t>UK Charity No. 1099682</w:t>
    </w:r>
  </w:p>
  <w:p w14:paraId="4BEC5091" w14:textId="2B97F46E" w:rsidR="007C47F4" w:rsidRPr="001F09DD" w:rsidRDefault="007C47F4" w:rsidP="001F09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CE151" w14:textId="77777777" w:rsidR="005476A4" w:rsidRPr="00AD6A87" w:rsidRDefault="005476A4" w:rsidP="00AD6A87">
    <w:pPr>
      <w:pStyle w:val="Heading3"/>
      <w:ind w:left="-567"/>
      <w:jc w:val="center"/>
      <w:rPr>
        <w:rFonts w:ascii="HelveticaNeueLT Std Thin" w:hAnsi="HelveticaNeueLT Std Thin"/>
        <w:i/>
        <w:iCs/>
        <w:sz w:val="22"/>
        <w:szCs w:val="22"/>
      </w:rPr>
    </w:pPr>
    <w:r w:rsidRPr="00AD6A87">
      <w:rPr>
        <w:rFonts w:ascii="HelveticaNeueLT Std Thin" w:hAnsi="HelveticaNeueLT Std Thin"/>
        <w:i/>
        <w:iCs/>
        <w:sz w:val="22"/>
        <w:szCs w:val="22"/>
      </w:rPr>
      <w:t>The Matrix Causes Fund (MCF) is a restricted fund operating under the auspices of Prism the Gift Fund UK Charity No. 1099682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56891" w14:textId="77777777" w:rsidR="00AB6954" w:rsidRDefault="00AB695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996C1" w14:textId="77777777" w:rsidR="00AB6954" w:rsidRDefault="00AB6954" w:rsidP="001F09DD">
    <w:pPr>
      <w:pStyle w:val="Footer"/>
      <w:jc w:val="center"/>
      <w:rPr>
        <w:rFonts w:ascii="HelveticaNeueLT Std" w:hAnsi="HelveticaNeueLT Std"/>
        <w:color w:val="000000" w:themeColor="text1"/>
        <w:sz w:val="20"/>
        <w:szCs w:val="20"/>
      </w:rPr>
    </w:pPr>
  </w:p>
  <w:p w14:paraId="13293605" w14:textId="77777777" w:rsidR="00AB6954" w:rsidRPr="00AD6A87" w:rsidRDefault="00AB6954" w:rsidP="00F33B12">
    <w:pPr>
      <w:pStyle w:val="Heading3"/>
      <w:ind w:left="-567"/>
      <w:jc w:val="center"/>
      <w:rPr>
        <w:rFonts w:ascii="HelveticaNeueLT Std Thin" w:hAnsi="HelveticaNeueLT Std Thin"/>
        <w:i/>
        <w:iCs/>
        <w:sz w:val="22"/>
        <w:szCs w:val="22"/>
      </w:rPr>
    </w:pPr>
    <w:r w:rsidRPr="00AD6A87">
      <w:rPr>
        <w:rFonts w:ascii="HelveticaNeueLT Std Thin" w:hAnsi="HelveticaNeueLT Std Thin"/>
        <w:i/>
        <w:iCs/>
        <w:sz w:val="22"/>
        <w:szCs w:val="22"/>
      </w:rPr>
      <w:t>The Matrix Causes Fund (MCF) is a restricted fund operating under the auspices of Prism the Gift Fund UK Charity No. 1099682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F7A44" w14:textId="77777777" w:rsidR="00AB6954" w:rsidRPr="00F33B12" w:rsidRDefault="00AB6954" w:rsidP="00F33B12">
    <w:pPr>
      <w:pStyle w:val="Heading3"/>
      <w:ind w:left="-567"/>
      <w:jc w:val="center"/>
      <w:rPr>
        <w:rFonts w:ascii="HelveticaNeueLT Std Thin" w:hAnsi="HelveticaNeueLT Std Thin"/>
        <w:i/>
        <w:iCs/>
        <w:sz w:val="22"/>
        <w:szCs w:val="22"/>
      </w:rPr>
    </w:pPr>
    <w:r w:rsidRPr="00AD6A87">
      <w:rPr>
        <w:rFonts w:ascii="HelveticaNeueLT Std Thin" w:hAnsi="HelveticaNeueLT Std Thin"/>
        <w:i/>
        <w:iCs/>
        <w:sz w:val="22"/>
        <w:szCs w:val="22"/>
      </w:rPr>
      <w:t>The Matrix Causes Fund (MCF) is a restricted fund operating under the auspices of Prism the Gift Fund UK Charity No. 1099682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83CE7" w14:textId="77777777" w:rsidR="0093180C" w:rsidRDefault="0093180C" w:rsidP="00B25B6F">
      <w:pPr>
        <w:spacing w:after="0" w:line="240" w:lineRule="auto"/>
      </w:pPr>
      <w:r>
        <w:separator/>
      </w:r>
    </w:p>
  </w:footnote>
  <w:footnote w:type="continuationSeparator" w:id="0">
    <w:p w14:paraId="3A5EDDEC" w14:textId="77777777" w:rsidR="0093180C" w:rsidRDefault="0093180C" w:rsidP="00B25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3EA34" w14:textId="7719F012" w:rsidR="00622210" w:rsidRDefault="00622210">
    <w:pPr>
      <w:pStyle w:val="Header"/>
    </w:pPr>
    <w:r w:rsidRPr="00B25B6F">
      <w:rPr>
        <w:noProof/>
        <w:lang w:eastAsia="en-GB"/>
      </w:rPr>
      <w:drawing>
        <wp:anchor distT="0" distB="0" distL="114300" distR="114300" simplePos="0" relativeHeight="251666432" behindDoc="1" locked="0" layoutInCell="1" allowOverlap="1" wp14:anchorId="391BEA89" wp14:editId="10C9895E">
          <wp:simplePos x="0" y="0"/>
          <wp:positionH relativeFrom="column">
            <wp:posOffset>-314325</wp:posOffset>
          </wp:positionH>
          <wp:positionV relativeFrom="paragraph">
            <wp:posOffset>437515</wp:posOffset>
          </wp:positionV>
          <wp:extent cx="3006725" cy="5445125"/>
          <wp:effectExtent l="0" t="0" r="3175" b="3175"/>
          <wp:wrapNone/>
          <wp:docPr id="921395988" name="Picture 921395988" descr="A black and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395988" name="Picture 921395988" descr="A black and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6725" cy="544512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62B92" w14:textId="77777777" w:rsidR="00D67895" w:rsidRDefault="00B25B6F">
    <w:pPr>
      <w:pStyle w:val="Header"/>
    </w:pPr>
    <w:r w:rsidRPr="00B25B6F"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069105F0" wp14:editId="049D86E8">
          <wp:simplePos x="0" y="0"/>
          <wp:positionH relativeFrom="column">
            <wp:posOffset>-352425</wp:posOffset>
          </wp:positionH>
          <wp:positionV relativeFrom="paragraph">
            <wp:posOffset>466090</wp:posOffset>
          </wp:positionV>
          <wp:extent cx="3006725" cy="5445125"/>
          <wp:effectExtent l="0" t="0" r="3175" b="3175"/>
          <wp:wrapNone/>
          <wp:docPr id="1812591601" name="Picture 18125916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tri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6725" cy="544512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9022F" w14:textId="77777777" w:rsidR="00AB6954" w:rsidRDefault="00AB695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E446D" w14:textId="77777777" w:rsidR="00AB6954" w:rsidRDefault="00AB6954">
    <w:pPr>
      <w:pStyle w:val="Header"/>
    </w:pPr>
    <w:r w:rsidRPr="00B25B6F"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62C42E37" wp14:editId="1B2DD29E">
          <wp:simplePos x="0" y="0"/>
          <wp:positionH relativeFrom="column">
            <wp:posOffset>-314325</wp:posOffset>
          </wp:positionH>
          <wp:positionV relativeFrom="paragraph">
            <wp:posOffset>437515</wp:posOffset>
          </wp:positionV>
          <wp:extent cx="3006725" cy="5445125"/>
          <wp:effectExtent l="0" t="0" r="3175" b="3175"/>
          <wp:wrapNone/>
          <wp:docPr id="746220231" name="Picture 746220231" descr="A black and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395988" name="Picture 921395988" descr="A black and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6725" cy="544512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91BCA" w14:textId="77777777" w:rsidR="00AB6954" w:rsidRDefault="00AB6954">
    <w:pPr>
      <w:pStyle w:val="Header"/>
    </w:pPr>
    <w:r w:rsidRPr="00B25B6F">
      <w:rPr>
        <w:noProof/>
        <w:lang w:val="en-US"/>
      </w:rPr>
      <w:drawing>
        <wp:anchor distT="0" distB="0" distL="114300" distR="114300" simplePos="0" relativeHeight="251668480" behindDoc="1" locked="0" layoutInCell="1" allowOverlap="1" wp14:anchorId="47F5BAAF" wp14:editId="3907A9C3">
          <wp:simplePos x="0" y="0"/>
          <wp:positionH relativeFrom="column">
            <wp:posOffset>-352425</wp:posOffset>
          </wp:positionH>
          <wp:positionV relativeFrom="paragraph">
            <wp:posOffset>466090</wp:posOffset>
          </wp:positionV>
          <wp:extent cx="3006725" cy="5445125"/>
          <wp:effectExtent l="0" t="0" r="3175" b="3175"/>
          <wp:wrapNone/>
          <wp:docPr id="923308471" name="Picture 9233084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tri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6725" cy="544512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7A6"/>
    <w:multiLevelType w:val="hybridMultilevel"/>
    <w:tmpl w:val="BD2A9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C49DA"/>
    <w:multiLevelType w:val="hybridMultilevel"/>
    <w:tmpl w:val="3D46FB5E"/>
    <w:lvl w:ilvl="0" w:tplc="8638A36E">
      <w:numFmt w:val="bullet"/>
      <w:lvlText w:val="-"/>
      <w:lvlJc w:val="left"/>
      <w:pPr>
        <w:ind w:left="1800" w:hanging="360"/>
      </w:pPr>
      <w:rPr>
        <w:rFonts w:ascii="HelveticaNeueLT Std" w:eastAsiaTheme="minorHAnsi" w:hAnsi="HelveticaNeueLT St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F04E46"/>
    <w:multiLevelType w:val="hybridMultilevel"/>
    <w:tmpl w:val="F64EC9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2613C"/>
    <w:multiLevelType w:val="hybridMultilevel"/>
    <w:tmpl w:val="2E5E3E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66784"/>
    <w:multiLevelType w:val="hybridMultilevel"/>
    <w:tmpl w:val="3044FFE8"/>
    <w:lvl w:ilvl="0" w:tplc="5D4CB5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B2AB5"/>
    <w:multiLevelType w:val="hybridMultilevel"/>
    <w:tmpl w:val="33A21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722C1"/>
    <w:multiLevelType w:val="hybridMultilevel"/>
    <w:tmpl w:val="7EF021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51D9A"/>
    <w:multiLevelType w:val="hybridMultilevel"/>
    <w:tmpl w:val="AD6EB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D290E"/>
    <w:multiLevelType w:val="hybridMultilevel"/>
    <w:tmpl w:val="BDA01D30"/>
    <w:lvl w:ilvl="0" w:tplc="525606B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525606BE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A53C5"/>
    <w:multiLevelType w:val="hybridMultilevel"/>
    <w:tmpl w:val="1A0CB616"/>
    <w:lvl w:ilvl="0" w:tplc="B8762E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EE0575"/>
    <w:multiLevelType w:val="hybridMultilevel"/>
    <w:tmpl w:val="8EEA2CB0"/>
    <w:lvl w:ilvl="0" w:tplc="6E205782">
      <w:start w:val="1"/>
      <w:numFmt w:val="bullet"/>
      <w:lvlText w:val="-"/>
      <w:lvlJc w:val="left"/>
      <w:pPr>
        <w:ind w:left="1080" w:hanging="360"/>
      </w:pPr>
      <w:rPr>
        <w:rFonts w:ascii="HelveticaNeueLT Std" w:eastAsia="Calibri Light" w:hAnsi="HelveticaNeueLT Std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C53050"/>
    <w:multiLevelType w:val="hybridMultilevel"/>
    <w:tmpl w:val="6E3A1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CF3BA8"/>
    <w:multiLevelType w:val="hybridMultilevel"/>
    <w:tmpl w:val="AD9819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62CE4"/>
    <w:multiLevelType w:val="hybridMultilevel"/>
    <w:tmpl w:val="A7E69442"/>
    <w:lvl w:ilvl="0" w:tplc="6E205782">
      <w:start w:val="1"/>
      <w:numFmt w:val="bullet"/>
      <w:lvlText w:val="-"/>
      <w:lvlJc w:val="left"/>
      <w:pPr>
        <w:ind w:left="1080" w:hanging="360"/>
      </w:pPr>
      <w:rPr>
        <w:rFonts w:ascii="HelveticaNeueLT Std" w:eastAsia="Calibri Light" w:hAnsi="HelveticaNeueLT Std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C613E77"/>
    <w:multiLevelType w:val="hybridMultilevel"/>
    <w:tmpl w:val="79A07ABC"/>
    <w:lvl w:ilvl="0" w:tplc="19507432">
      <w:start w:val="1"/>
      <w:numFmt w:val="decimal"/>
      <w:lvlText w:val="%1."/>
      <w:lvlJc w:val="left"/>
      <w:pPr>
        <w:ind w:left="1081" w:hanging="360"/>
      </w:pPr>
      <w:rPr>
        <w:rFonts w:ascii="HelveticaNeue LT 55 Roman" w:eastAsia="Calibri Light" w:hAnsi="HelveticaNeue LT 55 Roman" w:cs="Calibri Light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719AAC32">
      <w:numFmt w:val="bullet"/>
      <w:lvlText w:val="•"/>
      <w:lvlJc w:val="left"/>
      <w:pPr>
        <w:ind w:left="1878" w:hanging="360"/>
      </w:pPr>
      <w:rPr>
        <w:rFonts w:hint="default"/>
        <w:lang w:val="en-US" w:eastAsia="en-US" w:bidi="ar-SA"/>
      </w:rPr>
    </w:lvl>
    <w:lvl w:ilvl="2" w:tplc="7A26A95A">
      <w:numFmt w:val="bullet"/>
      <w:lvlText w:val="•"/>
      <w:lvlJc w:val="left"/>
      <w:pPr>
        <w:ind w:left="2677" w:hanging="360"/>
      </w:pPr>
      <w:rPr>
        <w:rFonts w:hint="default"/>
        <w:lang w:val="en-US" w:eastAsia="en-US" w:bidi="ar-SA"/>
      </w:rPr>
    </w:lvl>
    <w:lvl w:ilvl="3" w:tplc="93EC641E"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4" w:tplc="396664F6">
      <w:numFmt w:val="bullet"/>
      <w:lvlText w:val="•"/>
      <w:lvlJc w:val="left"/>
      <w:pPr>
        <w:ind w:left="4275" w:hanging="360"/>
      </w:pPr>
      <w:rPr>
        <w:rFonts w:hint="default"/>
        <w:lang w:val="en-US" w:eastAsia="en-US" w:bidi="ar-SA"/>
      </w:rPr>
    </w:lvl>
    <w:lvl w:ilvl="5" w:tplc="9F006804">
      <w:numFmt w:val="bullet"/>
      <w:lvlText w:val="•"/>
      <w:lvlJc w:val="left"/>
      <w:pPr>
        <w:ind w:left="5074" w:hanging="360"/>
      </w:pPr>
      <w:rPr>
        <w:rFonts w:hint="default"/>
        <w:lang w:val="en-US" w:eastAsia="en-US" w:bidi="ar-SA"/>
      </w:rPr>
    </w:lvl>
    <w:lvl w:ilvl="6" w:tplc="F6E8D5FC">
      <w:numFmt w:val="bullet"/>
      <w:lvlText w:val="•"/>
      <w:lvlJc w:val="left"/>
      <w:pPr>
        <w:ind w:left="5873" w:hanging="360"/>
      </w:pPr>
      <w:rPr>
        <w:rFonts w:hint="default"/>
        <w:lang w:val="en-US" w:eastAsia="en-US" w:bidi="ar-SA"/>
      </w:rPr>
    </w:lvl>
    <w:lvl w:ilvl="7" w:tplc="BBA676DE">
      <w:numFmt w:val="bullet"/>
      <w:lvlText w:val="•"/>
      <w:lvlJc w:val="left"/>
      <w:pPr>
        <w:ind w:left="6672" w:hanging="360"/>
      </w:pPr>
      <w:rPr>
        <w:rFonts w:hint="default"/>
        <w:lang w:val="en-US" w:eastAsia="en-US" w:bidi="ar-SA"/>
      </w:rPr>
    </w:lvl>
    <w:lvl w:ilvl="8" w:tplc="AD5A04FC">
      <w:numFmt w:val="bullet"/>
      <w:lvlText w:val="•"/>
      <w:lvlJc w:val="left"/>
      <w:pPr>
        <w:ind w:left="7471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5F4069ED"/>
    <w:multiLevelType w:val="hybridMultilevel"/>
    <w:tmpl w:val="13A29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F857C0"/>
    <w:multiLevelType w:val="hybridMultilevel"/>
    <w:tmpl w:val="396C2BDE"/>
    <w:lvl w:ilvl="0" w:tplc="B38EF1D0">
      <w:start w:val="2"/>
      <w:numFmt w:val="bullet"/>
      <w:lvlText w:val="-"/>
      <w:lvlJc w:val="left"/>
      <w:pPr>
        <w:ind w:left="720" w:hanging="360"/>
      </w:pPr>
      <w:rPr>
        <w:rFonts w:ascii="Aptos" w:eastAsia="Calibri Light" w:hAnsi="Aptos" w:cs="ADLaM Display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E55CB2"/>
    <w:multiLevelType w:val="hybridMultilevel"/>
    <w:tmpl w:val="2CD8C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6F0A6D"/>
    <w:multiLevelType w:val="hybridMultilevel"/>
    <w:tmpl w:val="5D32B7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106961"/>
    <w:multiLevelType w:val="hybridMultilevel"/>
    <w:tmpl w:val="E0746B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C1B1807"/>
    <w:multiLevelType w:val="hybridMultilevel"/>
    <w:tmpl w:val="0F56DB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9987FEE"/>
    <w:multiLevelType w:val="hybridMultilevel"/>
    <w:tmpl w:val="52724064"/>
    <w:lvl w:ilvl="0" w:tplc="5D4CB5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E27158"/>
    <w:multiLevelType w:val="hybridMultilevel"/>
    <w:tmpl w:val="164838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2222553">
    <w:abstractNumId w:val="12"/>
  </w:num>
  <w:num w:numId="2" w16cid:durableId="1295909288">
    <w:abstractNumId w:val="19"/>
  </w:num>
  <w:num w:numId="3" w16cid:durableId="338581618">
    <w:abstractNumId w:val="20"/>
  </w:num>
  <w:num w:numId="4" w16cid:durableId="1535926180">
    <w:abstractNumId w:val="22"/>
  </w:num>
  <w:num w:numId="5" w16cid:durableId="1971353270">
    <w:abstractNumId w:val="11"/>
  </w:num>
  <w:num w:numId="6" w16cid:durableId="1825122129">
    <w:abstractNumId w:val="0"/>
  </w:num>
  <w:num w:numId="7" w16cid:durableId="1200894870">
    <w:abstractNumId w:val="7"/>
  </w:num>
  <w:num w:numId="8" w16cid:durableId="686758937">
    <w:abstractNumId w:val="5"/>
  </w:num>
  <w:num w:numId="9" w16cid:durableId="1398361847">
    <w:abstractNumId w:val="4"/>
  </w:num>
  <w:num w:numId="10" w16cid:durableId="972252094">
    <w:abstractNumId w:val="21"/>
  </w:num>
  <w:num w:numId="11" w16cid:durableId="1232425063">
    <w:abstractNumId w:val="8"/>
  </w:num>
  <w:num w:numId="12" w16cid:durableId="1278415544">
    <w:abstractNumId w:val="14"/>
  </w:num>
  <w:num w:numId="13" w16cid:durableId="893736182">
    <w:abstractNumId w:val="3"/>
  </w:num>
  <w:num w:numId="14" w16cid:durableId="282661733">
    <w:abstractNumId w:val="17"/>
  </w:num>
  <w:num w:numId="15" w16cid:durableId="1172834800">
    <w:abstractNumId w:val="15"/>
  </w:num>
  <w:num w:numId="16" w16cid:durableId="495264980">
    <w:abstractNumId w:val="9"/>
  </w:num>
  <w:num w:numId="17" w16cid:durableId="1233812335">
    <w:abstractNumId w:val="10"/>
  </w:num>
  <w:num w:numId="18" w16cid:durableId="824857561">
    <w:abstractNumId w:val="13"/>
  </w:num>
  <w:num w:numId="19" w16cid:durableId="1475685720">
    <w:abstractNumId w:val="2"/>
  </w:num>
  <w:num w:numId="20" w16cid:durableId="970211379">
    <w:abstractNumId w:val="18"/>
  </w:num>
  <w:num w:numId="21" w16cid:durableId="1658264445">
    <w:abstractNumId w:val="16"/>
  </w:num>
  <w:num w:numId="22" w16cid:durableId="1589071745">
    <w:abstractNumId w:val="1"/>
  </w:num>
  <w:num w:numId="23" w16cid:durableId="10529202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attachedTemplate r:id="rId1"/>
  <w:defaultTabStop w:val="720"/>
  <w:characterSpacingControl w:val="doNotCompress"/>
  <w:hdrShapeDefaults>
    <o:shapedefaults v:ext="edit" spidmax="2050">
      <o:colormru v:ext="edit" colors="#004b8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E6D"/>
    <w:rsid w:val="00026416"/>
    <w:rsid w:val="000304A8"/>
    <w:rsid w:val="00031088"/>
    <w:rsid w:val="00033A41"/>
    <w:rsid w:val="000518AA"/>
    <w:rsid w:val="00052781"/>
    <w:rsid w:val="00070FAA"/>
    <w:rsid w:val="00073D54"/>
    <w:rsid w:val="0009728E"/>
    <w:rsid w:val="0009769C"/>
    <w:rsid w:val="000A1E69"/>
    <w:rsid w:val="000A2CF5"/>
    <w:rsid w:val="000B0B9F"/>
    <w:rsid w:val="000B215F"/>
    <w:rsid w:val="000B2A67"/>
    <w:rsid w:val="000C10DF"/>
    <w:rsid w:val="000E27BE"/>
    <w:rsid w:val="001068D8"/>
    <w:rsid w:val="00106A60"/>
    <w:rsid w:val="00123F32"/>
    <w:rsid w:val="00137022"/>
    <w:rsid w:val="00153C76"/>
    <w:rsid w:val="001609AD"/>
    <w:rsid w:val="00162455"/>
    <w:rsid w:val="001976F3"/>
    <w:rsid w:val="001A2048"/>
    <w:rsid w:val="001B4181"/>
    <w:rsid w:val="001E5C1F"/>
    <w:rsid w:val="001F09DD"/>
    <w:rsid w:val="001F2E59"/>
    <w:rsid w:val="00204585"/>
    <w:rsid w:val="002069A8"/>
    <w:rsid w:val="002200DF"/>
    <w:rsid w:val="00224501"/>
    <w:rsid w:val="0022717B"/>
    <w:rsid w:val="00256F8B"/>
    <w:rsid w:val="002618A6"/>
    <w:rsid w:val="00264E6D"/>
    <w:rsid w:val="002C1FA8"/>
    <w:rsid w:val="002C683D"/>
    <w:rsid w:val="002C7023"/>
    <w:rsid w:val="00303AE3"/>
    <w:rsid w:val="00305943"/>
    <w:rsid w:val="0030727D"/>
    <w:rsid w:val="00314B1B"/>
    <w:rsid w:val="00326152"/>
    <w:rsid w:val="00355A6F"/>
    <w:rsid w:val="00363D9E"/>
    <w:rsid w:val="00386414"/>
    <w:rsid w:val="00392D59"/>
    <w:rsid w:val="0039404A"/>
    <w:rsid w:val="003A0D80"/>
    <w:rsid w:val="003E1D19"/>
    <w:rsid w:val="003E2232"/>
    <w:rsid w:val="003F1378"/>
    <w:rsid w:val="0040499B"/>
    <w:rsid w:val="0041179C"/>
    <w:rsid w:val="00432E7C"/>
    <w:rsid w:val="00435C87"/>
    <w:rsid w:val="0043782C"/>
    <w:rsid w:val="00437D5E"/>
    <w:rsid w:val="0044127E"/>
    <w:rsid w:val="004562B7"/>
    <w:rsid w:val="0047459D"/>
    <w:rsid w:val="00476F7C"/>
    <w:rsid w:val="00477D96"/>
    <w:rsid w:val="004B0535"/>
    <w:rsid w:val="004B4A3B"/>
    <w:rsid w:val="004E10ED"/>
    <w:rsid w:val="004E193B"/>
    <w:rsid w:val="004E3F61"/>
    <w:rsid w:val="004E4AA3"/>
    <w:rsid w:val="0050122E"/>
    <w:rsid w:val="0052392F"/>
    <w:rsid w:val="00540168"/>
    <w:rsid w:val="005476A4"/>
    <w:rsid w:val="005566FC"/>
    <w:rsid w:val="00566234"/>
    <w:rsid w:val="00567ED5"/>
    <w:rsid w:val="005738C0"/>
    <w:rsid w:val="0059453C"/>
    <w:rsid w:val="005A43DA"/>
    <w:rsid w:val="005B407E"/>
    <w:rsid w:val="005C3FE2"/>
    <w:rsid w:val="005C76FC"/>
    <w:rsid w:val="005E1479"/>
    <w:rsid w:val="005E1F8B"/>
    <w:rsid w:val="005E641E"/>
    <w:rsid w:val="005F3AE6"/>
    <w:rsid w:val="00607815"/>
    <w:rsid w:val="006220CC"/>
    <w:rsid w:val="00622210"/>
    <w:rsid w:val="006326B3"/>
    <w:rsid w:val="006442E1"/>
    <w:rsid w:val="006503ED"/>
    <w:rsid w:val="00652861"/>
    <w:rsid w:val="00666E4E"/>
    <w:rsid w:val="006700EA"/>
    <w:rsid w:val="006D378B"/>
    <w:rsid w:val="006D69B6"/>
    <w:rsid w:val="006D6CB1"/>
    <w:rsid w:val="006E6031"/>
    <w:rsid w:val="00700805"/>
    <w:rsid w:val="00715F1C"/>
    <w:rsid w:val="00745BBE"/>
    <w:rsid w:val="007665D0"/>
    <w:rsid w:val="00777630"/>
    <w:rsid w:val="007A0951"/>
    <w:rsid w:val="007A62BF"/>
    <w:rsid w:val="007C2F1A"/>
    <w:rsid w:val="007C47F4"/>
    <w:rsid w:val="007C4BE3"/>
    <w:rsid w:val="007C6D3D"/>
    <w:rsid w:val="007F44F8"/>
    <w:rsid w:val="008115BA"/>
    <w:rsid w:val="00840453"/>
    <w:rsid w:val="00864690"/>
    <w:rsid w:val="00867E8B"/>
    <w:rsid w:val="00880D99"/>
    <w:rsid w:val="00883FD8"/>
    <w:rsid w:val="008875C5"/>
    <w:rsid w:val="00896A09"/>
    <w:rsid w:val="008A6149"/>
    <w:rsid w:val="008A6355"/>
    <w:rsid w:val="008B6E06"/>
    <w:rsid w:val="008C41E7"/>
    <w:rsid w:val="008F11D2"/>
    <w:rsid w:val="009122F9"/>
    <w:rsid w:val="0093180C"/>
    <w:rsid w:val="00942EBA"/>
    <w:rsid w:val="00943DB1"/>
    <w:rsid w:val="00952A30"/>
    <w:rsid w:val="00952A3C"/>
    <w:rsid w:val="0095746B"/>
    <w:rsid w:val="00961721"/>
    <w:rsid w:val="009924DF"/>
    <w:rsid w:val="009971F2"/>
    <w:rsid w:val="009B3DEF"/>
    <w:rsid w:val="009D575F"/>
    <w:rsid w:val="009D5B5C"/>
    <w:rsid w:val="009E0C5C"/>
    <w:rsid w:val="009F0652"/>
    <w:rsid w:val="009F3DB0"/>
    <w:rsid w:val="00A0108B"/>
    <w:rsid w:val="00A05F82"/>
    <w:rsid w:val="00A10DFB"/>
    <w:rsid w:val="00A1197E"/>
    <w:rsid w:val="00A24E7D"/>
    <w:rsid w:val="00A54BDE"/>
    <w:rsid w:val="00AA320E"/>
    <w:rsid w:val="00AB1AB6"/>
    <w:rsid w:val="00AB1F0C"/>
    <w:rsid w:val="00AB6954"/>
    <w:rsid w:val="00AC2E6B"/>
    <w:rsid w:val="00AC61C2"/>
    <w:rsid w:val="00AD6A87"/>
    <w:rsid w:val="00AD7674"/>
    <w:rsid w:val="00AE36F8"/>
    <w:rsid w:val="00AE6025"/>
    <w:rsid w:val="00AF2CE1"/>
    <w:rsid w:val="00B018E8"/>
    <w:rsid w:val="00B25B6F"/>
    <w:rsid w:val="00B430DC"/>
    <w:rsid w:val="00B733E9"/>
    <w:rsid w:val="00BA3471"/>
    <w:rsid w:val="00BA509C"/>
    <w:rsid w:val="00BB7AA8"/>
    <w:rsid w:val="00BC0AC0"/>
    <w:rsid w:val="00BC2525"/>
    <w:rsid w:val="00BC2FEB"/>
    <w:rsid w:val="00BD2DC5"/>
    <w:rsid w:val="00BD7B9F"/>
    <w:rsid w:val="00C01353"/>
    <w:rsid w:val="00C03818"/>
    <w:rsid w:val="00C51F27"/>
    <w:rsid w:val="00C75669"/>
    <w:rsid w:val="00C82703"/>
    <w:rsid w:val="00C97124"/>
    <w:rsid w:val="00CA74D7"/>
    <w:rsid w:val="00CC1009"/>
    <w:rsid w:val="00CE0DC2"/>
    <w:rsid w:val="00CF0CDA"/>
    <w:rsid w:val="00CF62FD"/>
    <w:rsid w:val="00D315E9"/>
    <w:rsid w:val="00D32B4A"/>
    <w:rsid w:val="00D41B11"/>
    <w:rsid w:val="00D67895"/>
    <w:rsid w:val="00D80B2E"/>
    <w:rsid w:val="00D82A34"/>
    <w:rsid w:val="00D8448D"/>
    <w:rsid w:val="00D96551"/>
    <w:rsid w:val="00DA486C"/>
    <w:rsid w:val="00DC7318"/>
    <w:rsid w:val="00DD21CD"/>
    <w:rsid w:val="00DD6389"/>
    <w:rsid w:val="00DF1F02"/>
    <w:rsid w:val="00DF255F"/>
    <w:rsid w:val="00E0436B"/>
    <w:rsid w:val="00E16187"/>
    <w:rsid w:val="00E54524"/>
    <w:rsid w:val="00E619F0"/>
    <w:rsid w:val="00E73CF4"/>
    <w:rsid w:val="00E973E9"/>
    <w:rsid w:val="00EB58F6"/>
    <w:rsid w:val="00EC1767"/>
    <w:rsid w:val="00EF776C"/>
    <w:rsid w:val="00F25B99"/>
    <w:rsid w:val="00F37A48"/>
    <w:rsid w:val="00F5020A"/>
    <w:rsid w:val="00F664E1"/>
    <w:rsid w:val="00F6738F"/>
    <w:rsid w:val="00F70E7B"/>
    <w:rsid w:val="00FF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04b87"/>
    </o:shapedefaults>
    <o:shapelayout v:ext="edit">
      <o:idmap v:ext="edit" data="2"/>
    </o:shapelayout>
  </w:shapeDefaults>
  <w:decimalSymbol w:val="."/>
  <w:listSeparator w:val=","/>
  <w14:docId w14:val="1D3A2EA0"/>
  <w15:chartTrackingRefBased/>
  <w15:docId w15:val="{5037CA72-EA8D-4538-A9FE-7ED104AAE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NeueLT Std" w:eastAsiaTheme="minorHAnsi" w:hAnsi="HelveticaNeueLT Std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0DF"/>
    <w:pPr>
      <w:spacing w:after="200" w:line="276" w:lineRule="auto"/>
    </w:pPr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3FE2"/>
    <w:pPr>
      <w:outlineLvl w:val="0"/>
    </w:pPr>
    <w:rPr>
      <w:rFonts w:ascii="HelveticaNeue LT 45 Light" w:hAnsi="HelveticaNeue LT 45 Light"/>
      <w:color w:val="00AEC7"/>
      <w:sz w:val="40"/>
      <w:szCs w:val="40"/>
    </w:rPr>
  </w:style>
  <w:style w:type="paragraph" w:styleId="Heading2">
    <w:name w:val="heading 2"/>
    <w:basedOn w:val="NoParagraphStyle"/>
    <w:next w:val="Normal"/>
    <w:link w:val="Heading2Char"/>
    <w:uiPriority w:val="9"/>
    <w:unhideWhenUsed/>
    <w:qFormat/>
    <w:rsid w:val="00162455"/>
    <w:pPr>
      <w:outlineLvl w:val="1"/>
    </w:pPr>
    <w:rPr>
      <w:rFonts w:ascii="HelveticaNeueLT Std Thin" w:hAnsi="HelveticaNeueLT Std Thin" w:cs="HelveticaNeueLT Std Thin"/>
      <w:color w:val="00AEC7"/>
      <w:sz w:val="40"/>
      <w:szCs w:val="40"/>
    </w:rPr>
  </w:style>
  <w:style w:type="paragraph" w:styleId="Heading3">
    <w:name w:val="heading 3"/>
    <w:basedOn w:val="NoParagraphStyle"/>
    <w:next w:val="Normal"/>
    <w:link w:val="Heading3Char"/>
    <w:uiPriority w:val="9"/>
    <w:unhideWhenUsed/>
    <w:qFormat/>
    <w:rsid w:val="00883FD8"/>
    <w:pPr>
      <w:outlineLvl w:val="2"/>
    </w:pPr>
    <w:rPr>
      <w:rFonts w:ascii="HelveticaNeueLT Std Med" w:hAnsi="HelveticaNeueLT Std Med" w:cs="HelveticaNeueLT Std"/>
      <w:color w:val="004B8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F065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5B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B6F"/>
  </w:style>
  <w:style w:type="paragraph" w:styleId="Footer">
    <w:name w:val="footer"/>
    <w:basedOn w:val="Normal"/>
    <w:link w:val="FooterChar"/>
    <w:uiPriority w:val="99"/>
    <w:unhideWhenUsed/>
    <w:rsid w:val="00B25B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B6F"/>
  </w:style>
  <w:style w:type="paragraph" w:styleId="ListParagraph">
    <w:name w:val="List Paragraph"/>
    <w:basedOn w:val="Normal"/>
    <w:uiPriority w:val="34"/>
    <w:qFormat/>
    <w:rsid w:val="00B25B6F"/>
    <w:pPr>
      <w:ind w:left="720"/>
      <w:contextualSpacing/>
    </w:pPr>
  </w:style>
  <w:style w:type="paragraph" w:customStyle="1" w:styleId="NoParagraphStyle">
    <w:name w:val="[No Paragraph Style]"/>
    <w:rsid w:val="00D67895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C3FE2"/>
    <w:rPr>
      <w:rFonts w:ascii="HelveticaNeue LT 45 Light" w:hAnsi="HelveticaNeue LT 45 Light"/>
      <w:color w:val="00AEC7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62455"/>
    <w:rPr>
      <w:rFonts w:ascii="HelveticaNeueLT Std Thin" w:hAnsi="HelveticaNeueLT Std Thin" w:cs="HelveticaNeueLT Std Thin"/>
      <w:color w:val="00AEC7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883FD8"/>
    <w:rPr>
      <w:rFonts w:ascii="HelveticaNeueLT Std Med" w:hAnsi="HelveticaNeueLT Std Med" w:cs="HelveticaNeueLT Std"/>
      <w:color w:val="004B87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2C7023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C702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C702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2C7023"/>
    <w:pPr>
      <w:spacing w:after="100"/>
      <w:ind w:left="440"/>
    </w:pPr>
  </w:style>
  <w:style w:type="character" w:styleId="Hyperlink">
    <w:name w:val="Hyperlink"/>
    <w:basedOn w:val="DefaultParagraphFont"/>
    <w:unhideWhenUsed/>
    <w:rsid w:val="002C702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0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E7B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C3FE2"/>
    <w:pPr>
      <w:jc w:val="right"/>
    </w:pPr>
    <w:rPr>
      <w:rFonts w:ascii="HelveticaNeueLT Std Lt" w:hAnsi="HelveticaNeueLT Std Lt"/>
      <w:color w:val="0061A1"/>
      <w:sz w:val="56"/>
      <w:szCs w:val="58"/>
    </w:rPr>
  </w:style>
  <w:style w:type="character" w:customStyle="1" w:styleId="TitleChar">
    <w:name w:val="Title Char"/>
    <w:basedOn w:val="DefaultParagraphFont"/>
    <w:link w:val="Title"/>
    <w:uiPriority w:val="10"/>
    <w:rsid w:val="005C3FE2"/>
    <w:rPr>
      <w:rFonts w:ascii="HelveticaNeueLT Std Lt" w:hAnsi="HelveticaNeueLT Std Lt"/>
      <w:color w:val="0061A1"/>
      <w:sz w:val="56"/>
      <w:szCs w:val="58"/>
    </w:rPr>
  </w:style>
  <w:style w:type="character" w:customStyle="1" w:styleId="A111">
    <w:name w:val="A11_1"/>
    <w:basedOn w:val="DefaultParagraphFont"/>
    <w:uiPriority w:val="99"/>
    <w:rsid w:val="005738C0"/>
    <w:rPr>
      <w:rFonts w:ascii="HelveticaNeueLT Std" w:hAnsi="HelveticaNeueLT Std" w:hint="default"/>
      <w:color w:val="000000"/>
    </w:rPr>
  </w:style>
  <w:style w:type="character" w:customStyle="1" w:styleId="REPORTChar">
    <w:name w:val="REPORT Char"/>
    <w:basedOn w:val="DefaultParagraphFont"/>
    <w:link w:val="REPORT"/>
    <w:locked/>
    <w:rsid w:val="005E1479"/>
    <w:rPr>
      <w:rFonts w:ascii="HelveticaNeue LT 55 Roman" w:hAnsi="HelveticaNeue LT 55 Roman"/>
    </w:rPr>
  </w:style>
  <w:style w:type="paragraph" w:customStyle="1" w:styleId="REPORT">
    <w:name w:val="REPORT"/>
    <w:basedOn w:val="Normal"/>
    <w:link w:val="REPORTChar"/>
    <w:rsid w:val="005E1479"/>
    <w:pPr>
      <w:spacing w:after="0" w:line="240" w:lineRule="auto"/>
    </w:pPr>
    <w:rPr>
      <w:rFonts w:ascii="HelveticaNeue LT 55 Roman" w:hAnsi="HelveticaNeue LT 55 Roman"/>
    </w:rPr>
  </w:style>
  <w:style w:type="character" w:customStyle="1" w:styleId="ui-provider">
    <w:name w:val="ui-provider"/>
    <w:basedOn w:val="DefaultParagraphFont"/>
    <w:rsid w:val="005E1479"/>
  </w:style>
  <w:style w:type="paragraph" w:styleId="BodyText">
    <w:name w:val="Body Text"/>
    <w:basedOn w:val="Normal"/>
    <w:link w:val="BodyTextChar"/>
    <w:uiPriority w:val="1"/>
    <w:qFormat/>
    <w:rsid w:val="004E3F61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E3F61"/>
    <w:rPr>
      <w:rFonts w:ascii="Calibri Light" w:eastAsia="Calibri Light" w:hAnsi="Calibri Light" w:cs="Calibri Light"/>
      <w:lang w:val="en-US"/>
    </w:rPr>
  </w:style>
  <w:style w:type="paragraph" w:styleId="Revision">
    <w:name w:val="Revision"/>
    <w:hidden/>
    <w:uiPriority w:val="99"/>
    <w:semiHidden/>
    <w:rsid w:val="007665D0"/>
    <w:pPr>
      <w:spacing w:after="0" w:line="240" w:lineRule="auto"/>
    </w:pPr>
    <w:rPr>
      <w:rFonts w:asciiTheme="minorHAnsi" w:hAnsi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7665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65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65D0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5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65D0"/>
    <w:rPr>
      <w:rFonts w:asciiTheme="minorHAnsi" w:hAnsiTheme="minorHAnsi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D21C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646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0436B"/>
    <w:pPr>
      <w:spacing w:after="0" w:line="240" w:lineRule="auto"/>
    </w:pPr>
    <w:rPr>
      <w:rFonts w:asciiTheme="minorHAnsi" w:hAnsiTheme="minorHAnsi"/>
    </w:rPr>
  </w:style>
  <w:style w:type="paragraph" w:customStyle="1" w:styleId="pf0">
    <w:name w:val="pf0"/>
    <w:basedOn w:val="Normal"/>
    <w:rsid w:val="00E0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E0436B"/>
    <w:rPr>
      <w:rFonts w:ascii="Segoe UI" w:hAnsi="Segoe UI" w:cs="Segoe UI" w:hint="default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9F0652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2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3.jpe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2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MatrixCausesFund@matrixlaw.co.uk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oter" Target="footer5.xml"/><Relationship Id="rId5" Type="http://schemas.openxmlformats.org/officeDocument/2006/relationships/numbering" Target="numbering.xml"/><Relationship Id="rId15" Type="http://schemas.openxmlformats.org/officeDocument/2006/relationships/hyperlink" Target="https://www.gov.uk/government/collections/financial-sanctions-regime-specific-consolidated-lists-and-releases" TargetMode="External"/><Relationship Id="rId23" Type="http://schemas.openxmlformats.org/officeDocument/2006/relationships/header" Target="header5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righouse\OneDrive%20-%20Matrix%20Chambers%20Ltd\Custom%20Office%20Templates\External-document-templ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4d6aa0-cb3a-402c-be03-150ce9581e3e">
      <Terms xmlns="http://schemas.microsoft.com/office/infopath/2007/PartnerControls"/>
    </lcf76f155ced4ddcb4097134ff3c332f>
    <TaxCatchAll xmlns="6eff8d41-8650-483a-bebe-2a4ebecadb5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9340110C6A044397DAB23D63D2E5D0" ma:contentTypeVersion="12" ma:contentTypeDescription="Create a new document." ma:contentTypeScope="" ma:versionID="8cfb841f80fd840f683ba18ae465a5fe">
  <xsd:schema xmlns:xsd="http://www.w3.org/2001/XMLSchema" xmlns:xs="http://www.w3.org/2001/XMLSchema" xmlns:p="http://schemas.microsoft.com/office/2006/metadata/properties" xmlns:ns2="834d6aa0-cb3a-402c-be03-150ce9581e3e" xmlns:ns3="6eff8d41-8650-483a-bebe-2a4ebecadb5e" targetNamespace="http://schemas.microsoft.com/office/2006/metadata/properties" ma:root="true" ma:fieldsID="e83f198020b795beefb524017479daa7" ns2:_="" ns3:_="">
    <xsd:import namespace="834d6aa0-cb3a-402c-be03-150ce9581e3e"/>
    <xsd:import namespace="6eff8d41-8650-483a-bebe-2a4ebecadb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d6aa0-cb3a-402c-be03-150ce9581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adcc5c8-ee3c-4fdc-b980-f8b4c44f80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f8d41-8650-483a-bebe-2a4ebecadb5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34aada4-2d47-4d46-b69d-a63467448baf}" ma:internalName="TaxCatchAll" ma:showField="CatchAllData" ma:web="6eff8d41-8650-483a-bebe-2a4ebecadb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EE8DC-953B-4FE9-AE32-CB0A55AF2D5F}">
  <ds:schemaRefs>
    <ds:schemaRef ds:uri="http://schemas.microsoft.com/office/2006/metadata/properties"/>
    <ds:schemaRef ds:uri="http://schemas.microsoft.com/office/infopath/2007/PartnerControls"/>
    <ds:schemaRef ds:uri="834d6aa0-cb3a-402c-be03-150ce9581e3e"/>
    <ds:schemaRef ds:uri="6eff8d41-8650-483a-bebe-2a4ebecadb5e"/>
  </ds:schemaRefs>
</ds:datastoreItem>
</file>

<file path=customXml/itemProps2.xml><?xml version="1.0" encoding="utf-8"?>
<ds:datastoreItem xmlns:ds="http://schemas.openxmlformats.org/officeDocument/2006/customXml" ds:itemID="{E4CA3A32-ADE3-45D5-99BE-23206D5B20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277F5B-A3E8-40E7-8598-7F5E86E779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4d6aa0-cb3a-402c-be03-150ce9581e3e"/>
    <ds:schemaRef ds:uri="6eff8d41-8650-483a-bebe-2a4ebecadb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2D5287-A425-4000-AC57-482FC3608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External-document-template</Template>
  <TotalTime>17</TotalTime>
  <Pages>1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Brighouse</dc:creator>
  <cp:keywords/>
  <dc:description/>
  <cp:lastModifiedBy>Chloe Mahon</cp:lastModifiedBy>
  <cp:revision>9</cp:revision>
  <cp:lastPrinted>2018-08-15T11:52:00Z</cp:lastPrinted>
  <dcterms:created xsi:type="dcterms:W3CDTF">2025-07-16T13:03:00Z</dcterms:created>
  <dcterms:modified xsi:type="dcterms:W3CDTF">2025-10-21T13:45:00Z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0x010100699340110C6A044397DAB23D63D2E5D0</vt:lpwstr>
  </property>
</Properties>
</file>